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3B491" w14:textId="77777777" w:rsidR="00CF5296" w:rsidRDefault="00CF5296" w:rsidP="00CF5296">
      <w:pPr>
        <w:pStyle w:val="NoSpacing"/>
      </w:pPr>
      <w:r>
        <w:rPr>
          <w:u w:val="single"/>
        </w:rPr>
        <w:t>Thomas ARNOLD</w:t>
      </w:r>
      <w:r>
        <w:t xml:space="preserve">     </w:t>
      </w:r>
      <w:proofErr w:type="gramStart"/>
      <w:r>
        <w:t xml:space="preserve">   (</w:t>
      </w:r>
      <w:proofErr w:type="gramEnd"/>
      <w:r>
        <w:t>fl.1446)</w:t>
      </w:r>
    </w:p>
    <w:p w14:paraId="2272FFDC" w14:textId="77777777" w:rsidR="00CF5296" w:rsidRDefault="00CF5296" w:rsidP="00CF5296">
      <w:pPr>
        <w:pStyle w:val="NoSpacing"/>
      </w:pPr>
      <w:r>
        <w:t>of Hertford. Chapman.</w:t>
      </w:r>
    </w:p>
    <w:p w14:paraId="30CE64F4" w14:textId="77777777" w:rsidR="00CF5296" w:rsidRDefault="00CF5296" w:rsidP="00CF5296">
      <w:pPr>
        <w:pStyle w:val="NoSpacing"/>
      </w:pPr>
    </w:p>
    <w:p w14:paraId="7903A9CC" w14:textId="77777777" w:rsidR="00CF5296" w:rsidRDefault="00CF5296" w:rsidP="00CF5296">
      <w:pPr>
        <w:pStyle w:val="NoSpacing"/>
      </w:pPr>
    </w:p>
    <w:p w14:paraId="1C95EA0D" w14:textId="77777777" w:rsidR="00CF5296" w:rsidRDefault="00CF5296" w:rsidP="00CF5296">
      <w:pPr>
        <w:pStyle w:val="NoSpacing"/>
      </w:pPr>
      <w:r>
        <w:tab/>
        <w:t>1446</w:t>
      </w:r>
      <w:r>
        <w:tab/>
        <w:t>Hugh Wyche of London, mercer(q.v.), brought a plaint of debt against him</w:t>
      </w:r>
    </w:p>
    <w:p w14:paraId="3E40C0C6" w14:textId="77777777" w:rsidR="00CF5296" w:rsidRDefault="00CF5296" w:rsidP="00CF5296">
      <w:pPr>
        <w:pStyle w:val="NoSpacing"/>
      </w:pPr>
      <w:r>
        <w:tab/>
      </w:r>
      <w:r>
        <w:tab/>
        <w:t>and four others.</w:t>
      </w:r>
    </w:p>
    <w:p w14:paraId="553053C8" w14:textId="77777777" w:rsidR="00CF5296" w:rsidRDefault="00CF5296" w:rsidP="00CF5296">
      <w:pPr>
        <w:pStyle w:val="NoSpacing"/>
      </w:pPr>
      <w:r>
        <w:tab/>
      </w:r>
      <w:r>
        <w:tab/>
        <w:t xml:space="preserve">( </w:t>
      </w:r>
      <w:hyperlink r:id="rId6" w:history="1">
        <w:r w:rsidRPr="00FA4019">
          <w:rPr>
            <w:rStyle w:val="Hyperlink"/>
          </w:rPr>
          <w:t>https://waalt.uh.edu/index.php/IDXCP40no740</w:t>
        </w:r>
      </w:hyperlink>
      <w:r>
        <w:t xml:space="preserve"> )</w:t>
      </w:r>
    </w:p>
    <w:p w14:paraId="3A0AF00E" w14:textId="77777777" w:rsidR="00CF5296" w:rsidRDefault="00CF5296" w:rsidP="00CF5296">
      <w:pPr>
        <w:pStyle w:val="NoSpacing"/>
      </w:pPr>
    </w:p>
    <w:p w14:paraId="50A81F1A" w14:textId="77777777" w:rsidR="00CF5296" w:rsidRDefault="00CF5296" w:rsidP="00CF5296">
      <w:pPr>
        <w:pStyle w:val="NoSpacing"/>
      </w:pPr>
    </w:p>
    <w:p w14:paraId="5CBE165D" w14:textId="77777777" w:rsidR="00CF5296" w:rsidRDefault="00CF5296" w:rsidP="00CF5296">
      <w:pPr>
        <w:pStyle w:val="NoSpacing"/>
      </w:pPr>
      <w:r>
        <w:t>22 November 2024</w:t>
      </w:r>
    </w:p>
    <w:p w14:paraId="661904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63D0CE" w14:textId="77777777" w:rsidR="00CF5296" w:rsidRDefault="00CF5296" w:rsidP="009139A6">
      <w:r>
        <w:separator/>
      </w:r>
    </w:p>
  </w:endnote>
  <w:endnote w:type="continuationSeparator" w:id="0">
    <w:p w14:paraId="2C1EA855" w14:textId="77777777" w:rsidR="00CF5296" w:rsidRDefault="00CF529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E11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85A7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8153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4A0DC8" w14:textId="77777777" w:rsidR="00CF5296" w:rsidRDefault="00CF5296" w:rsidP="009139A6">
      <w:r>
        <w:separator/>
      </w:r>
    </w:p>
  </w:footnote>
  <w:footnote w:type="continuationSeparator" w:id="0">
    <w:p w14:paraId="2D576D9D" w14:textId="77777777" w:rsidR="00CF5296" w:rsidRDefault="00CF529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E66C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2A07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168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296"/>
    <w:rsid w:val="000666E0"/>
    <w:rsid w:val="002510B7"/>
    <w:rsid w:val="00270799"/>
    <w:rsid w:val="002B5E4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F529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712DE"/>
  <w15:chartTrackingRefBased/>
  <w15:docId w15:val="{52F08E2D-F937-44E1-8BB9-1C9956174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F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2024-11-22T19:43:00Z</dcterms:created>
  <dcterms:modified xsi:type="dcterms:W3CDTF">2024-11-22T19:44:00Z</dcterms:modified>
</cp:coreProperties>
</file>