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37A08" w14:textId="77777777" w:rsidR="00A32315" w:rsidRDefault="00A32315" w:rsidP="00A3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ARNOLD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E3D71B4" w14:textId="77777777" w:rsidR="00A32315" w:rsidRDefault="00A32315" w:rsidP="00A3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Cirencester, Gloucestershire.</w:t>
      </w:r>
    </w:p>
    <w:p w14:paraId="363FD657" w14:textId="77777777" w:rsidR="00A32315" w:rsidRDefault="00A32315" w:rsidP="00A32315">
      <w:pPr>
        <w:rPr>
          <w:rFonts w:ascii="Times New Roman" w:hAnsi="Times New Roman" w:cs="Times New Roman"/>
        </w:rPr>
      </w:pPr>
    </w:p>
    <w:p w14:paraId="4A0E9A2D" w14:textId="77777777" w:rsidR="00A32315" w:rsidRDefault="00A32315" w:rsidP="00A32315">
      <w:pPr>
        <w:rPr>
          <w:rFonts w:ascii="Times New Roman" w:hAnsi="Times New Roman" w:cs="Times New Roman"/>
        </w:rPr>
      </w:pPr>
    </w:p>
    <w:p w14:paraId="2D3D90A2" w14:textId="77777777" w:rsidR="00A32315" w:rsidRDefault="00A32315" w:rsidP="00A3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As the executor of John </w:t>
      </w:r>
      <w:proofErr w:type="spellStart"/>
      <w:r>
        <w:rPr>
          <w:rFonts w:ascii="Times New Roman" w:hAnsi="Times New Roman" w:cs="Times New Roman"/>
        </w:rPr>
        <w:t>Alcock</w:t>
      </w:r>
      <w:proofErr w:type="spellEnd"/>
      <w:r>
        <w:rPr>
          <w:rFonts w:ascii="Times New Roman" w:hAnsi="Times New Roman" w:cs="Times New Roman"/>
        </w:rPr>
        <w:t>, Bishop of Worcester(q.v.), he made a</w:t>
      </w:r>
    </w:p>
    <w:p w14:paraId="2DE259FD" w14:textId="77777777" w:rsidR="00A32315" w:rsidRDefault="00A32315" w:rsidP="00A3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plaint of debt against William </w:t>
      </w:r>
      <w:proofErr w:type="spellStart"/>
      <w:r>
        <w:rPr>
          <w:rFonts w:ascii="Times New Roman" w:hAnsi="Times New Roman" w:cs="Times New Roman"/>
        </w:rPr>
        <w:t>Slyngesby</w:t>
      </w:r>
      <w:proofErr w:type="spellEnd"/>
      <w:r>
        <w:rPr>
          <w:rFonts w:ascii="Times New Roman" w:hAnsi="Times New Roman" w:cs="Times New Roman"/>
        </w:rPr>
        <w:t xml:space="preserve"> of London, gentleman(q.v.).</w:t>
      </w:r>
    </w:p>
    <w:p w14:paraId="5FA30F28" w14:textId="77777777" w:rsidR="00A32315" w:rsidRDefault="00A32315" w:rsidP="00A3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270BB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D895FFB" w14:textId="77777777" w:rsidR="00A32315" w:rsidRDefault="00A32315" w:rsidP="00A32315">
      <w:pPr>
        <w:rPr>
          <w:rFonts w:ascii="Times New Roman" w:hAnsi="Times New Roman" w:cs="Times New Roman"/>
        </w:rPr>
      </w:pPr>
    </w:p>
    <w:p w14:paraId="6A33C99E" w14:textId="77777777" w:rsidR="00A32315" w:rsidRDefault="00A32315" w:rsidP="00A32315">
      <w:pPr>
        <w:rPr>
          <w:rFonts w:ascii="Times New Roman" w:hAnsi="Times New Roman" w:cs="Times New Roman"/>
        </w:rPr>
      </w:pPr>
    </w:p>
    <w:p w14:paraId="5FCA9D65" w14:textId="77777777" w:rsidR="00A32315" w:rsidRDefault="00A32315" w:rsidP="00A323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2019</w:t>
      </w:r>
    </w:p>
    <w:p w14:paraId="05C00EB5" w14:textId="77777777" w:rsidR="006B2F86" w:rsidRPr="00E71FC3" w:rsidRDefault="00A323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EBCB1B" w14:textId="77777777" w:rsidR="00A32315" w:rsidRDefault="00A32315" w:rsidP="00E71FC3">
      <w:r>
        <w:separator/>
      </w:r>
    </w:p>
  </w:endnote>
  <w:endnote w:type="continuationSeparator" w:id="0">
    <w:p w14:paraId="403C3EF9" w14:textId="77777777" w:rsidR="00A32315" w:rsidRDefault="00A323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7DE95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00FA8A" w14:textId="77777777" w:rsidR="00A32315" w:rsidRDefault="00A32315" w:rsidP="00E71FC3">
      <w:r>
        <w:separator/>
      </w:r>
    </w:p>
  </w:footnote>
  <w:footnote w:type="continuationSeparator" w:id="0">
    <w:p w14:paraId="024AC7F2" w14:textId="77777777" w:rsidR="00A32315" w:rsidRDefault="00A323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315"/>
    <w:rsid w:val="001A7C09"/>
    <w:rsid w:val="00577BD5"/>
    <w:rsid w:val="00656CBA"/>
    <w:rsid w:val="006A1F77"/>
    <w:rsid w:val="00733BE7"/>
    <w:rsid w:val="00A3231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0DC18"/>
  <w15:chartTrackingRefBased/>
  <w15:docId w15:val="{88CCCC75-617F-4F81-902C-B3844AA8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3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323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2019-05-17T20:37:00Z</dcterms:created>
  <dcterms:modified xsi:type="dcterms:W3CDTF">2019-05-17T20:37:00Z</dcterms:modified>
</cp:coreProperties>
</file>