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A919A7" w14:textId="77777777" w:rsidR="00F71E2F" w:rsidRDefault="00F71E2F" w:rsidP="00F71E2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Roger ARNOLD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fl.1491)</w:t>
      </w:r>
    </w:p>
    <w:p w14:paraId="1B49E181" w14:textId="77777777" w:rsidR="00F71E2F" w:rsidRDefault="00F71E2F" w:rsidP="00F71E2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Priest.</w:t>
      </w:r>
    </w:p>
    <w:p w14:paraId="7C5CD06D" w14:textId="77777777" w:rsidR="00F71E2F" w:rsidRDefault="00F71E2F" w:rsidP="00F71E2F">
      <w:pPr>
        <w:pStyle w:val="NoSpacing"/>
        <w:rPr>
          <w:rFonts w:eastAsia="Times New Roman" w:cs="Times New Roman"/>
          <w:szCs w:val="24"/>
        </w:rPr>
      </w:pPr>
    </w:p>
    <w:p w14:paraId="0FB4D924" w14:textId="77777777" w:rsidR="00F71E2F" w:rsidRDefault="00F71E2F" w:rsidP="00F71E2F">
      <w:pPr>
        <w:pStyle w:val="NoSpacing"/>
        <w:rPr>
          <w:rFonts w:eastAsia="Times New Roman" w:cs="Times New Roman"/>
          <w:szCs w:val="24"/>
        </w:rPr>
      </w:pPr>
    </w:p>
    <w:p w14:paraId="27FAF127" w14:textId="77777777" w:rsidR="00F71E2F" w:rsidRPr="007628F4" w:rsidRDefault="00F71E2F" w:rsidP="00F71E2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6 Jun.1491</w:t>
      </w:r>
      <w:r>
        <w:rPr>
          <w:rFonts w:eastAsia="Times New Roman" w:cs="Times New Roman"/>
          <w:szCs w:val="24"/>
        </w:rPr>
        <w:tab/>
        <w:t xml:space="preserve">He was instituted to the vicarage of </w:t>
      </w:r>
      <w:proofErr w:type="spellStart"/>
      <w:proofErr w:type="gramStart"/>
      <w:r>
        <w:rPr>
          <w:rFonts w:eastAsia="Times New Roman" w:cs="Times New Roman"/>
          <w:szCs w:val="24"/>
        </w:rPr>
        <w:t>St.Mary’s</w:t>
      </w:r>
      <w:proofErr w:type="spellEnd"/>
      <w:proofErr w:type="gramEnd"/>
      <w:r>
        <w:rPr>
          <w:rFonts w:eastAsia="Times New Roman" w:cs="Times New Roman"/>
          <w:szCs w:val="24"/>
        </w:rPr>
        <w:t>, Derby.</w:t>
      </w:r>
    </w:p>
    <w:p w14:paraId="61022C0C" w14:textId="77777777" w:rsidR="00F71E2F" w:rsidRDefault="00F71E2F" w:rsidP="00F71E2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(“The Register of John Morton, Archbishop of Canterbury 1486-1500” </w:t>
      </w:r>
      <w:proofErr w:type="spellStart"/>
      <w:proofErr w:type="gramStart"/>
      <w:r>
        <w:rPr>
          <w:rFonts w:eastAsia="Times New Roman" w:cs="Times New Roman"/>
          <w:szCs w:val="24"/>
        </w:rPr>
        <w:t>vol.II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</w:t>
      </w:r>
    </w:p>
    <w:p w14:paraId="2B60C21F" w14:textId="77777777" w:rsidR="00F71E2F" w:rsidRDefault="00F71E2F" w:rsidP="00F71E2F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ed. Christopher Harper-Bill, pub. Canterbury and York Society 1991, p.4)</w:t>
      </w:r>
    </w:p>
    <w:p w14:paraId="3A03D91B" w14:textId="77777777" w:rsidR="00F71E2F" w:rsidRDefault="00F71E2F" w:rsidP="00F71E2F">
      <w:pPr>
        <w:pStyle w:val="NoSpacing"/>
        <w:rPr>
          <w:rFonts w:eastAsia="Times New Roman" w:cs="Times New Roman"/>
          <w:szCs w:val="24"/>
        </w:rPr>
      </w:pPr>
    </w:p>
    <w:p w14:paraId="40ACC357" w14:textId="77777777" w:rsidR="00F71E2F" w:rsidRDefault="00F71E2F" w:rsidP="00F71E2F">
      <w:pPr>
        <w:pStyle w:val="NoSpacing"/>
        <w:rPr>
          <w:rFonts w:eastAsia="Times New Roman" w:cs="Times New Roman"/>
          <w:szCs w:val="24"/>
        </w:rPr>
      </w:pPr>
    </w:p>
    <w:p w14:paraId="3ECEB4FA" w14:textId="77777777" w:rsidR="00F71E2F" w:rsidRDefault="00F71E2F" w:rsidP="00F71E2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6 November 2024</w:t>
      </w:r>
    </w:p>
    <w:p w14:paraId="25B3EB23" w14:textId="61FCD501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02DC47" w14:textId="77777777" w:rsidR="00F71E2F" w:rsidRDefault="00F71E2F" w:rsidP="009139A6">
      <w:r>
        <w:separator/>
      </w:r>
    </w:p>
  </w:endnote>
  <w:endnote w:type="continuationSeparator" w:id="0">
    <w:p w14:paraId="2B1260A5" w14:textId="77777777" w:rsidR="00F71E2F" w:rsidRDefault="00F71E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9392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6FD0F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034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FBD4C6" w14:textId="77777777" w:rsidR="00F71E2F" w:rsidRDefault="00F71E2F" w:rsidP="009139A6">
      <w:r>
        <w:separator/>
      </w:r>
    </w:p>
  </w:footnote>
  <w:footnote w:type="continuationSeparator" w:id="0">
    <w:p w14:paraId="63FF5790" w14:textId="77777777" w:rsidR="00F71E2F" w:rsidRDefault="00F71E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7242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32F3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60F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E2F"/>
    <w:rsid w:val="000666E0"/>
    <w:rsid w:val="002510B7"/>
    <w:rsid w:val="00270799"/>
    <w:rsid w:val="003C61A1"/>
    <w:rsid w:val="005C130B"/>
    <w:rsid w:val="007B5E7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71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484B4"/>
  <w15:chartTrackingRefBased/>
  <w15:docId w15:val="{0726278A-C9CD-41DE-9EE7-F2F4FA635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2024-11-06T16:50:00Z</dcterms:created>
  <dcterms:modified xsi:type="dcterms:W3CDTF">2024-11-06T16:51:00Z</dcterms:modified>
</cp:coreProperties>
</file>