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67AA6" w14:textId="77777777" w:rsidR="00904415" w:rsidRDefault="00904415" w:rsidP="009044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ARNOLD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3B9C1E6D" w14:textId="77777777" w:rsidR="00904415" w:rsidRDefault="00904415" w:rsidP="009044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Grocer.</w:t>
      </w:r>
    </w:p>
    <w:p w14:paraId="6F48198E" w14:textId="77777777" w:rsidR="00904415" w:rsidRDefault="00904415" w:rsidP="00904415">
      <w:pPr>
        <w:pStyle w:val="NoSpacing"/>
        <w:rPr>
          <w:rFonts w:cs="Times New Roman"/>
          <w:szCs w:val="24"/>
        </w:rPr>
      </w:pPr>
    </w:p>
    <w:p w14:paraId="3C09543F" w14:textId="77777777" w:rsidR="00904415" w:rsidRDefault="00904415" w:rsidP="00904415">
      <w:pPr>
        <w:pStyle w:val="NoSpacing"/>
        <w:rPr>
          <w:rFonts w:cs="Times New Roman"/>
          <w:szCs w:val="24"/>
        </w:rPr>
      </w:pPr>
    </w:p>
    <w:p w14:paraId="4CF1D1DF" w14:textId="77777777" w:rsidR="00904415" w:rsidRDefault="00904415" w:rsidP="009044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Sep.1417</w:t>
      </w:r>
      <w:r>
        <w:rPr>
          <w:rFonts w:cs="Times New Roman"/>
          <w:szCs w:val="24"/>
        </w:rPr>
        <w:tab/>
        <w:t xml:space="preserve">He was one of those who were required to give surety for their good </w:t>
      </w:r>
      <w:proofErr w:type="spellStart"/>
      <w:r>
        <w:rPr>
          <w:rFonts w:cs="Times New Roman"/>
          <w:szCs w:val="24"/>
        </w:rPr>
        <w:t>behaviour</w:t>
      </w:r>
      <w:proofErr w:type="spellEnd"/>
      <w:r>
        <w:rPr>
          <w:rFonts w:cs="Times New Roman"/>
          <w:szCs w:val="24"/>
        </w:rPr>
        <w:t>,</w:t>
      </w:r>
    </w:p>
    <w:p w14:paraId="740D41CF" w14:textId="77777777" w:rsidR="00904415" w:rsidRDefault="00904415" w:rsidP="009044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having been suspected of being </w:t>
      </w:r>
      <w:proofErr w:type="spellStart"/>
      <w:r>
        <w:rPr>
          <w:rFonts w:cs="Times New Roman"/>
          <w:szCs w:val="24"/>
        </w:rPr>
        <w:t>lollards</w:t>
      </w:r>
      <w:proofErr w:type="spellEnd"/>
      <w:r>
        <w:rPr>
          <w:rFonts w:cs="Times New Roman"/>
          <w:szCs w:val="24"/>
        </w:rPr>
        <w:t>.</w:t>
      </w:r>
    </w:p>
    <w:p w14:paraId="3BA28E52" w14:textId="77777777" w:rsidR="00904415" w:rsidRDefault="00904415" w:rsidP="0090441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p.528)</w:t>
      </w:r>
    </w:p>
    <w:p w14:paraId="663ABDD2" w14:textId="77777777" w:rsidR="00904415" w:rsidRDefault="00904415" w:rsidP="00904415">
      <w:pPr>
        <w:pStyle w:val="NoSpacing"/>
        <w:rPr>
          <w:rFonts w:cs="Times New Roman"/>
          <w:szCs w:val="24"/>
        </w:rPr>
      </w:pPr>
    </w:p>
    <w:p w14:paraId="76911FEA" w14:textId="77777777" w:rsidR="00904415" w:rsidRDefault="00904415" w:rsidP="00904415">
      <w:pPr>
        <w:pStyle w:val="NoSpacing"/>
        <w:rPr>
          <w:rFonts w:cs="Times New Roman"/>
          <w:szCs w:val="24"/>
        </w:rPr>
      </w:pPr>
    </w:p>
    <w:p w14:paraId="38825329" w14:textId="77777777" w:rsidR="00904415" w:rsidRDefault="00904415" w:rsidP="009044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2022</w:t>
      </w:r>
    </w:p>
    <w:p w14:paraId="635214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F5064" w14:textId="77777777" w:rsidR="00904415" w:rsidRDefault="00904415" w:rsidP="009139A6">
      <w:r>
        <w:separator/>
      </w:r>
    </w:p>
  </w:endnote>
  <w:endnote w:type="continuationSeparator" w:id="0">
    <w:p w14:paraId="7CCCC7DD" w14:textId="77777777" w:rsidR="00904415" w:rsidRDefault="009044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AD1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FEE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032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F4ACB" w14:textId="77777777" w:rsidR="00904415" w:rsidRDefault="00904415" w:rsidP="009139A6">
      <w:r>
        <w:separator/>
      </w:r>
    </w:p>
  </w:footnote>
  <w:footnote w:type="continuationSeparator" w:id="0">
    <w:p w14:paraId="53178F12" w14:textId="77777777" w:rsidR="00904415" w:rsidRDefault="009044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F1C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5BE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B5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415"/>
    <w:rsid w:val="000666E0"/>
    <w:rsid w:val="002510B7"/>
    <w:rsid w:val="005C130B"/>
    <w:rsid w:val="00826F5C"/>
    <w:rsid w:val="0090441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02AA9"/>
  <w15:chartTrackingRefBased/>
  <w15:docId w15:val="{EF48BED1-19EC-4DCB-9282-438302F0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2022-12-06T21:18:00Z</dcterms:created>
  <dcterms:modified xsi:type="dcterms:W3CDTF">2022-12-06T21:18:00Z</dcterms:modified>
</cp:coreProperties>
</file>