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902AA" w14:textId="00F0B143" w:rsidR="00BA00AB" w:rsidRDefault="00260A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ARNOLD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2CCD0439" w14:textId="06F430AC" w:rsidR="00260AC2" w:rsidRDefault="00260A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60FBE025" w14:textId="39D2D07C" w:rsidR="00260AC2" w:rsidRDefault="00260AC2" w:rsidP="009139A6">
      <w:pPr>
        <w:pStyle w:val="NoSpacing"/>
        <w:rPr>
          <w:rFonts w:cs="Times New Roman"/>
          <w:szCs w:val="24"/>
        </w:rPr>
      </w:pPr>
    </w:p>
    <w:p w14:paraId="6794E987" w14:textId="56CFE0FE" w:rsidR="00260AC2" w:rsidRDefault="00260AC2" w:rsidP="009139A6">
      <w:pPr>
        <w:pStyle w:val="NoSpacing"/>
        <w:rPr>
          <w:rFonts w:cs="Times New Roman"/>
          <w:szCs w:val="24"/>
        </w:rPr>
      </w:pPr>
    </w:p>
    <w:p w14:paraId="7FF76143" w14:textId="47BD30A1" w:rsidR="00260AC2" w:rsidRDefault="00260A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He appeared before the Mayor and Aldermen and publicly repudiated</w:t>
      </w:r>
    </w:p>
    <w:p w14:paraId="3FFF7A83" w14:textId="6D107CB5" w:rsidR="00260AC2" w:rsidRDefault="00260A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anything that might be done in his name by William </w:t>
      </w:r>
      <w:proofErr w:type="spellStart"/>
      <w:r>
        <w:rPr>
          <w:rFonts w:cs="Times New Roman"/>
          <w:szCs w:val="24"/>
        </w:rPr>
        <w:t>Boleclay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Diddlebury</w:t>
      </w:r>
      <w:proofErr w:type="spellEnd"/>
    </w:p>
    <w:p w14:paraId="2C8D1E65" w14:textId="06A48F0B" w:rsidR="00260AC2" w:rsidRDefault="00260A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Shropshire(q.v.), his runaway apprentice.</w:t>
      </w:r>
    </w:p>
    <w:p w14:paraId="72103BE9" w14:textId="6899B834" w:rsidR="00260AC2" w:rsidRDefault="00260A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(“Calendar of Letter-Books of the City of </w:t>
      </w:r>
      <w:proofErr w:type="spellStart"/>
      <w:r>
        <w:rPr>
          <w:rFonts w:cs="Times New Roman"/>
          <w:szCs w:val="24"/>
        </w:rPr>
        <w:t>London:I</w:t>
      </w:r>
      <w:proofErr w:type="spellEnd"/>
      <w:r>
        <w:rPr>
          <w:rFonts w:cs="Times New Roman"/>
          <w:szCs w:val="24"/>
        </w:rPr>
        <w:t>” folio clxxii)</w:t>
      </w:r>
    </w:p>
    <w:p w14:paraId="6C3C8EA3" w14:textId="6A38E4B2" w:rsidR="00260AC2" w:rsidRDefault="00260AC2" w:rsidP="009139A6">
      <w:pPr>
        <w:pStyle w:val="NoSpacing"/>
        <w:rPr>
          <w:rFonts w:cs="Times New Roman"/>
          <w:szCs w:val="24"/>
        </w:rPr>
      </w:pPr>
    </w:p>
    <w:p w14:paraId="23AA66A5" w14:textId="5B308395" w:rsidR="00260AC2" w:rsidRDefault="00260AC2" w:rsidP="009139A6">
      <w:pPr>
        <w:pStyle w:val="NoSpacing"/>
        <w:rPr>
          <w:rFonts w:cs="Times New Roman"/>
          <w:szCs w:val="24"/>
        </w:rPr>
      </w:pPr>
    </w:p>
    <w:p w14:paraId="6F34DB72" w14:textId="7D38087D" w:rsidR="00260AC2" w:rsidRDefault="00260A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2023</w:t>
      </w:r>
    </w:p>
    <w:p w14:paraId="5805AEED" w14:textId="49ECC9F5" w:rsidR="00260AC2" w:rsidRPr="00260AC2" w:rsidRDefault="00260AC2" w:rsidP="009139A6">
      <w:pPr>
        <w:pStyle w:val="NoSpacing"/>
        <w:rPr>
          <w:rFonts w:cs="Times New Roman"/>
          <w:szCs w:val="24"/>
        </w:rPr>
      </w:pPr>
    </w:p>
    <w:sectPr w:rsidR="00260AC2" w:rsidRPr="00260A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89925" w14:textId="77777777" w:rsidR="00260AC2" w:rsidRDefault="00260AC2" w:rsidP="009139A6">
      <w:r>
        <w:separator/>
      </w:r>
    </w:p>
  </w:endnote>
  <w:endnote w:type="continuationSeparator" w:id="0">
    <w:p w14:paraId="7C9584A5" w14:textId="77777777" w:rsidR="00260AC2" w:rsidRDefault="00260A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E2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BFF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9CE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7FA6B" w14:textId="77777777" w:rsidR="00260AC2" w:rsidRDefault="00260AC2" w:rsidP="009139A6">
      <w:r>
        <w:separator/>
      </w:r>
    </w:p>
  </w:footnote>
  <w:footnote w:type="continuationSeparator" w:id="0">
    <w:p w14:paraId="301E4AFF" w14:textId="77777777" w:rsidR="00260AC2" w:rsidRDefault="00260A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9D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818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425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AC2"/>
    <w:rsid w:val="000666E0"/>
    <w:rsid w:val="002510B7"/>
    <w:rsid w:val="00260AC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4FCD8"/>
  <w15:chartTrackingRefBased/>
  <w15:docId w15:val="{EE4AC7DB-E0ED-4473-88CA-F7328D88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2023-01-11T21:03:00Z</dcterms:created>
  <dcterms:modified xsi:type="dcterms:W3CDTF">2023-01-11T21:12:00Z</dcterms:modified>
</cp:coreProperties>
</file>