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4EC22" w14:textId="77777777" w:rsidR="002058E9" w:rsidRDefault="002058E9" w:rsidP="002058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ARNOLD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fl.1414)</w:t>
      </w:r>
    </w:p>
    <w:p w14:paraId="0FC3A7D3" w14:textId="77777777" w:rsidR="002058E9" w:rsidRDefault="002058E9" w:rsidP="002058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600A0A77" w14:textId="77777777" w:rsidR="002058E9" w:rsidRDefault="002058E9" w:rsidP="002058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4055A3" w14:textId="77777777" w:rsidR="002058E9" w:rsidRDefault="002058E9" w:rsidP="002058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224952" w14:textId="77777777" w:rsidR="002058E9" w:rsidRDefault="002058E9" w:rsidP="002058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suspected of supporting </w:t>
      </w:r>
      <w:proofErr w:type="spellStart"/>
      <w:r>
        <w:rPr>
          <w:rFonts w:ascii="Times New Roman" w:hAnsi="Times New Roman" w:cs="Times New Roman"/>
          <w:sz w:val="24"/>
          <w:szCs w:val="24"/>
        </w:rPr>
        <w:t>lollardy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D63B969" w14:textId="77777777" w:rsidR="002058E9" w:rsidRDefault="002058E9" w:rsidP="002058E9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Early Lollards: A Survey of Popular Lollard Activity in England 1382-1428” by Charles </w:t>
      </w:r>
      <w:proofErr w:type="spellStart"/>
      <w:r>
        <w:rPr>
          <w:rFonts w:ascii="Times New Roman" w:hAnsi="Times New Roman" w:cs="Times New Roman"/>
          <w:sz w:val="24"/>
          <w:szCs w:val="24"/>
        </w:rPr>
        <w:t>Kightley</w:t>
      </w:r>
      <w:proofErr w:type="spellEnd"/>
      <w:r>
        <w:rPr>
          <w:rFonts w:ascii="Times New Roman" w:hAnsi="Times New Roman" w:cs="Times New Roman"/>
          <w:sz w:val="24"/>
          <w:szCs w:val="24"/>
        </w:rPr>
        <w:t>. Submitted for the degree of Ph.D. in the Department of History of the University of York, September 1475 p.431)</w:t>
      </w:r>
    </w:p>
    <w:p w14:paraId="75CCDD30" w14:textId="77777777" w:rsidR="002058E9" w:rsidRDefault="002058E9" w:rsidP="002058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4E77F1" w14:textId="77777777" w:rsidR="002058E9" w:rsidRDefault="002058E9" w:rsidP="002058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5C3BFC" w14:textId="77777777" w:rsidR="002058E9" w:rsidRDefault="002058E9" w:rsidP="002058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July 2022</w:t>
      </w:r>
    </w:p>
    <w:p w14:paraId="7FD6E511" w14:textId="77777777" w:rsidR="00BA00AB" w:rsidRPr="002058E9" w:rsidRDefault="00BA00AB" w:rsidP="002058E9"/>
    <w:sectPr w:rsidR="00BA00AB" w:rsidRPr="002058E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40D89B" w14:textId="77777777" w:rsidR="002058E9" w:rsidRDefault="002058E9" w:rsidP="009139A6">
      <w:r>
        <w:separator/>
      </w:r>
    </w:p>
  </w:endnote>
  <w:endnote w:type="continuationSeparator" w:id="0">
    <w:p w14:paraId="2B7F6DE8" w14:textId="77777777" w:rsidR="002058E9" w:rsidRDefault="002058E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9FE2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A911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150D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1EBBE0" w14:textId="77777777" w:rsidR="002058E9" w:rsidRDefault="002058E9" w:rsidP="009139A6">
      <w:r>
        <w:separator/>
      </w:r>
    </w:p>
  </w:footnote>
  <w:footnote w:type="continuationSeparator" w:id="0">
    <w:p w14:paraId="34A9752B" w14:textId="77777777" w:rsidR="002058E9" w:rsidRDefault="002058E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52F8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FC8C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B6E1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8E9"/>
    <w:rsid w:val="000666E0"/>
    <w:rsid w:val="002058E9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982C56"/>
  <w15:chartTrackingRefBased/>
  <w15:docId w15:val="{55A01ECB-470D-439E-B019-D176D9ECA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2022-09-01T20:25:00Z</dcterms:created>
  <dcterms:modified xsi:type="dcterms:W3CDTF">2022-09-01T20:25:00Z</dcterms:modified>
</cp:coreProperties>
</file>