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EB938" w14:textId="77777777" w:rsidR="00716D0A" w:rsidRDefault="00716D0A" w:rsidP="00716D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ARNOLD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10746493" w14:textId="77777777" w:rsidR="00716D0A" w:rsidRDefault="00716D0A" w:rsidP="00716D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431CF7" w14:textId="77777777" w:rsidR="00716D0A" w:rsidRDefault="00716D0A" w:rsidP="00716D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BB071A" w14:textId="77777777" w:rsidR="00716D0A" w:rsidRDefault="00716D0A" w:rsidP="00716D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collect the tenth in</w:t>
      </w:r>
    </w:p>
    <w:p w14:paraId="430C1BFB" w14:textId="77777777" w:rsidR="00716D0A" w:rsidRDefault="00716D0A" w:rsidP="00716D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London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(C.F.R. 1405-13 p.65)</w:t>
      </w:r>
    </w:p>
    <w:p w14:paraId="429A341D" w14:textId="77777777" w:rsidR="00716D0A" w:rsidRDefault="00716D0A" w:rsidP="00716D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CE24C3" w14:textId="77777777" w:rsidR="00716D0A" w:rsidRDefault="00716D0A" w:rsidP="00716D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6519B7" w14:textId="77777777" w:rsidR="00716D0A" w:rsidRDefault="00716D0A" w:rsidP="00716D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2021</w:t>
      </w:r>
    </w:p>
    <w:p w14:paraId="4B35B8F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C4219" w14:textId="77777777" w:rsidR="00716D0A" w:rsidRDefault="00716D0A" w:rsidP="009139A6">
      <w:r>
        <w:separator/>
      </w:r>
    </w:p>
  </w:endnote>
  <w:endnote w:type="continuationSeparator" w:id="0">
    <w:p w14:paraId="04F299BE" w14:textId="77777777" w:rsidR="00716D0A" w:rsidRDefault="00716D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430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6ED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1C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66340" w14:textId="77777777" w:rsidR="00716D0A" w:rsidRDefault="00716D0A" w:rsidP="009139A6">
      <w:r>
        <w:separator/>
      </w:r>
    </w:p>
  </w:footnote>
  <w:footnote w:type="continuationSeparator" w:id="0">
    <w:p w14:paraId="43DDB510" w14:textId="77777777" w:rsidR="00716D0A" w:rsidRDefault="00716D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627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3F2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E95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D0A"/>
    <w:rsid w:val="000666E0"/>
    <w:rsid w:val="002510B7"/>
    <w:rsid w:val="005C130B"/>
    <w:rsid w:val="00716D0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9A955"/>
  <w15:chartTrackingRefBased/>
  <w15:docId w15:val="{8C40510F-D1A1-440D-9949-22E655161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2021-11-17T16:56:00Z</dcterms:created>
  <dcterms:modified xsi:type="dcterms:W3CDTF">2021-11-17T16:57:00Z</dcterms:modified>
</cp:coreProperties>
</file>