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5C2D9" w14:textId="77777777" w:rsidR="00B25CB8" w:rsidRDefault="00B25CB8" w:rsidP="00B25CB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ARNOLD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6EC0A498" w14:textId="77777777" w:rsidR="00B25CB8" w:rsidRDefault="00B25CB8" w:rsidP="00B25CB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Esquire.</w:t>
      </w:r>
    </w:p>
    <w:p w14:paraId="6F774A09" w14:textId="77777777" w:rsidR="00B25CB8" w:rsidRDefault="00B25CB8" w:rsidP="00B25CB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E602DFC" w14:textId="77777777" w:rsidR="00B25CB8" w:rsidRDefault="00B25CB8" w:rsidP="00B25CB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AD0F9FB" w14:textId="77777777" w:rsidR="00B25CB8" w:rsidRDefault="00B25CB8" w:rsidP="00B25CB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William Godfrey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Blean</w:t>
      </w:r>
      <w:proofErr w:type="spellEnd"/>
      <w:r>
        <w:rPr>
          <w:rFonts w:ascii="Times New Roman" w:hAnsi="Times New Roman" w:cs="Times New Roman"/>
          <w:sz w:val="24"/>
          <w:szCs w:val="24"/>
        </w:rPr>
        <w:t>, Kent(q.v.).</w:t>
      </w:r>
    </w:p>
    <w:p w14:paraId="1E12FF6E" w14:textId="77777777" w:rsidR="00B25CB8" w:rsidRDefault="00B25CB8" w:rsidP="00B25CB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9DDF25B" w14:textId="77777777" w:rsidR="00B25CB8" w:rsidRDefault="00B25CB8" w:rsidP="00B25CB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2A76D45" w14:textId="77777777" w:rsidR="00B25CB8" w:rsidRDefault="00B25CB8" w:rsidP="00B25CB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C17AC3C" w14:textId="77777777" w:rsidR="00B25CB8" w:rsidRDefault="00B25CB8" w:rsidP="00B25CB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May2022</w:t>
      </w:r>
    </w:p>
    <w:p w14:paraId="3E82733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A426A" w14:textId="77777777" w:rsidR="00B25CB8" w:rsidRDefault="00B25CB8" w:rsidP="009139A6">
      <w:r>
        <w:separator/>
      </w:r>
    </w:p>
  </w:endnote>
  <w:endnote w:type="continuationSeparator" w:id="0">
    <w:p w14:paraId="3C6FDE7D" w14:textId="77777777" w:rsidR="00B25CB8" w:rsidRDefault="00B25C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B24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5E90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11A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B550F" w14:textId="77777777" w:rsidR="00B25CB8" w:rsidRDefault="00B25CB8" w:rsidP="009139A6">
      <w:r>
        <w:separator/>
      </w:r>
    </w:p>
  </w:footnote>
  <w:footnote w:type="continuationSeparator" w:id="0">
    <w:p w14:paraId="35154139" w14:textId="77777777" w:rsidR="00B25CB8" w:rsidRDefault="00B25C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493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CA8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321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CB8"/>
    <w:rsid w:val="000666E0"/>
    <w:rsid w:val="002510B7"/>
    <w:rsid w:val="005C130B"/>
    <w:rsid w:val="00826F5C"/>
    <w:rsid w:val="009139A6"/>
    <w:rsid w:val="009448BB"/>
    <w:rsid w:val="00A3176C"/>
    <w:rsid w:val="00AE65F8"/>
    <w:rsid w:val="00B25CB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46912"/>
  <w15:chartTrackingRefBased/>
  <w15:docId w15:val="{8C75091B-390E-440B-AA4B-B81A322A3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25C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2022-07-15T21:27:00Z</dcterms:created>
  <dcterms:modified xsi:type="dcterms:W3CDTF">2022-07-15T21:27:00Z</dcterms:modified>
</cp:coreProperties>
</file>