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1A9" w:rsidRDefault="004A41A9" w:rsidP="004A41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ARNOLD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A41A9" w:rsidRDefault="004A41A9" w:rsidP="004A41A9">
      <w:pPr>
        <w:rPr>
          <w:rFonts w:ascii="Times New Roman" w:hAnsi="Times New Roman" w:cs="Times New Roman"/>
        </w:rPr>
      </w:pPr>
    </w:p>
    <w:p w:rsidR="004A41A9" w:rsidRDefault="004A41A9" w:rsidP="004A41A9">
      <w:pPr>
        <w:rPr>
          <w:rFonts w:ascii="Times New Roman" w:hAnsi="Times New Roman" w:cs="Times New Roman"/>
        </w:rPr>
      </w:pPr>
    </w:p>
    <w:p w:rsidR="004A41A9" w:rsidRDefault="004A41A9" w:rsidP="004A41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Grenehill</w:t>
      </w:r>
      <w:proofErr w:type="spellEnd"/>
      <w:r>
        <w:rPr>
          <w:rFonts w:ascii="Times New Roman" w:hAnsi="Times New Roman" w:cs="Times New Roman"/>
        </w:rPr>
        <w:t>(q.v.) brought a plaint of replevin against him, John</w:t>
      </w:r>
    </w:p>
    <w:p w:rsidR="004A41A9" w:rsidRDefault="004A41A9" w:rsidP="004A41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Forest(q.v.) and Richard </w:t>
      </w:r>
      <w:proofErr w:type="spellStart"/>
      <w:r>
        <w:rPr>
          <w:rFonts w:ascii="Times New Roman" w:hAnsi="Times New Roman" w:cs="Times New Roman"/>
        </w:rPr>
        <w:t>Lenegene</w:t>
      </w:r>
      <w:proofErr w:type="spellEnd"/>
      <w:r>
        <w:rPr>
          <w:rFonts w:ascii="Times New Roman" w:hAnsi="Times New Roman" w:cs="Times New Roman"/>
        </w:rPr>
        <w:t>(q.v.).</w:t>
      </w:r>
    </w:p>
    <w:p w:rsidR="004A41A9" w:rsidRDefault="004A41A9" w:rsidP="004A41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A41A9" w:rsidRDefault="004A41A9" w:rsidP="004A41A9">
      <w:pPr>
        <w:rPr>
          <w:rFonts w:ascii="Times New Roman" w:hAnsi="Times New Roman" w:cs="Times New Roman"/>
        </w:rPr>
      </w:pPr>
    </w:p>
    <w:p w:rsidR="004A41A9" w:rsidRDefault="004A41A9" w:rsidP="004A41A9">
      <w:pPr>
        <w:rPr>
          <w:rFonts w:ascii="Times New Roman" w:hAnsi="Times New Roman" w:cs="Times New Roman"/>
        </w:rPr>
      </w:pPr>
    </w:p>
    <w:p w:rsidR="004A41A9" w:rsidRDefault="004A41A9" w:rsidP="004A41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E71FC3" w:rsidRDefault="004A41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1A9" w:rsidRDefault="004A41A9" w:rsidP="00E71FC3">
      <w:r>
        <w:separator/>
      </w:r>
    </w:p>
  </w:endnote>
  <w:endnote w:type="continuationSeparator" w:id="0">
    <w:p w:rsidR="004A41A9" w:rsidRDefault="004A41A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1A9" w:rsidRDefault="004A41A9" w:rsidP="00E71FC3">
      <w:r>
        <w:separator/>
      </w:r>
    </w:p>
  </w:footnote>
  <w:footnote w:type="continuationSeparator" w:id="0">
    <w:p w:rsidR="004A41A9" w:rsidRDefault="004A41A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A9"/>
    <w:rsid w:val="001A7C09"/>
    <w:rsid w:val="004A41A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58AA1C-6C1E-4F27-B4A4-14A99B8F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41A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41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2017-12-14T21:58:00Z</dcterms:created>
  <dcterms:modified xsi:type="dcterms:W3CDTF">2017-12-14T21:59:00Z</dcterms:modified>
</cp:coreProperties>
</file>