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B6290" w14:textId="77777777" w:rsidR="00EC7151" w:rsidRDefault="00EC7151" w:rsidP="00EC7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ARNOLD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fl.1475-1503)</w:t>
      </w:r>
    </w:p>
    <w:p w14:paraId="13612FB7" w14:textId="77777777" w:rsidR="00EC7151" w:rsidRDefault="00EC7151" w:rsidP="00EC7151">
      <w:pPr>
        <w:rPr>
          <w:rFonts w:ascii="Times New Roman" w:hAnsi="Times New Roman" w:cs="Times New Roman"/>
          <w:sz w:val="24"/>
          <w:szCs w:val="24"/>
        </w:rPr>
      </w:pPr>
    </w:p>
    <w:p w14:paraId="12704DA2" w14:textId="77777777" w:rsidR="00EC7151" w:rsidRDefault="00EC7151" w:rsidP="00EC7151">
      <w:pPr>
        <w:rPr>
          <w:rFonts w:ascii="Times New Roman" w:hAnsi="Times New Roman" w:cs="Times New Roman"/>
          <w:sz w:val="24"/>
          <w:szCs w:val="24"/>
        </w:rPr>
      </w:pPr>
    </w:p>
    <w:p w14:paraId="795F04A2" w14:textId="77777777" w:rsidR="00EC7151" w:rsidRDefault="00EC7151" w:rsidP="00EC71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1475-1503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Huntingdonshire.</w:t>
      </w:r>
    </w:p>
    <w:p w14:paraId="4D41B150" w14:textId="77777777" w:rsidR="00EC7151" w:rsidRDefault="00EC7151" w:rsidP="00EC7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6C3C2AA5" w14:textId="77777777" w:rsidR="00EC7151" w:rsidRDefault="00EC7151" w:rsidP="00EC715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p.105)</w:t>
      </w:r>
    </w:p>
    <w:p w14:paraId="5B3CDAF3" w14:textId="77777777" w:rsidR="00EC7151" w:rsidRDefault="00EC7151" w:rsidP="00EC71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A88268" w14:textId="77777777" w:rsidR="00EC7151" w:rsidRDefault="00EC7151" w:rsidP="00EC71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9F995D" w14:textId="77777777" w:rsidR="006B2F86" w:rsidRPr="00E71FC3" w:rsidRDefault="00EC7151" w:rsidP="00EC7151">
      <w:pPr>
        <w:pStyle w:val="NoSpacing"/>
      </w:pPr>
      <w:r>
        <w:t>13 September 2018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A3476" w14:textId="77777777" w:rsidR="00EC7151" w:rsidRDefault="00EC7151" w:rsidP="00E71FC3">
      <w:r>
        <w:separator/>
      </w:r>
    </w:p>
  </w:endnote>
  <w:endnote w:type="continuationSeparator" w:id="0">
    <w:p w14:paraId="3A827A28" w14:textId="77777777" w:rsidR="00EC7151" w:rsidRDefault="00EC71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D71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BE65A" w14:textId="77777777" w:rsidR="00EC7151" w:rsidRDefault="00EC7151" w:rsidP="00E71FC3">
      <w:r>
        <w:separator/>
      </w:r>
    </w:p>
  </w:footnote>
  <w:footnote w:type="continuationSeparator" w:id="0">
    <w:p w14:paraId="2E4E7A4E" w14:textId="77777777" w:rsidR="00EC7151" w:rsidRDefault="00EC71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15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715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B98CD"/>
  <w15:chartTrackingRefBased/>
  <w15:docId w15:val="{F1C7381C-DB28-46D0-84D5-4E016BB6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151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2018-10-18T18:59:00Z</dcterms:created>
  <dcterms:modified xsi:type="dcterms:W3CDTF">2018-10-18T19:00:00Z</dcterms:modified>
</cp:coreProperties>
</file>