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6438" w14:textId="1B4D21C5" w:rsidR="00BA00AB" w:rsidRDefault="002145D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ARNOLD</w:t>
      </w:r>
      <w:r>
        <w:rPr>
          <w:rFonts w:cs="Times New Roman"/>
          <w:szCs w:val="24"/>
        </w:rPr>
        <w:t xml:space="preserve">       (d.ca.1490)</w:t>
      </w:r>
    </w:p>
    <w:p w14:paraId="4C8C001B" w14:textId="77777777" w:rsidR="002145D6" w:rsidRDefault="002145D6" w:rsidP="009139A6">
      <w:pPr>
        <w:pStyle w:val="NoSpacing"/>
        <w:rPr>
          <w:rFonts w:cs="Times New Roman"/>
          <w:szCs w:val="24"/>
        </w:rPr>
      </w:pPr>
    </w:p>
    <w:p w14:paraId="6A830855" w14:textId="77777777" w:rsidR="002145D6" w:rsidRDefault="002145D6" w:rsidP="009139A6">
      <w:pPr>
        <w:pStyle w:val="NoSpacing"/>
        <w:rPr>
          <w:rFonts w:cs="Times New Roman"/>
          <w:szCs w:val="24"/>
        </w:rPr>
      </w:pPr>
    </w:p>
    <w:p w14:paraId="1A71F19D" w14:textId="0D937F0B" w:rsidR="002145D6" w:rsidRDefault="002145D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May1490</w:t>
      </w:r>
      <w:r>
        <w:rPr>
          <w:rFonts w:cs="Times New Roman"/>
          <w:szCs w:val="24"/>
        </w:rPr>
        <w:tab/>
        <w:t>Writ of diem clausit extremum to the Escheator of Kent.</w:t>
      </w:r>
    </w:p>
    <w:p w14:paraId="5E484933" w14:textId="6FA883AF" w:rsidR="002145D6" w:rsidRDefault="002145D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p.118)</w:t>
      </w:r>
    </w:p>
    <w:p w14:paraId="1A0BE975" w14:textId="77777777" w:rsidR="002145D6" w:rsidRDefault="002145D6" w:rsidP="009139A6">
      <w:pPr>
        <w:pStyle w:val="NoSpacing"/>
        <w:rPr>
          <w:rFonts w:cs="Times New Roman"/>
          <w:szCs w:val="24"/>
        </w:rPr>
      </w:pPr>
    </w:p>
    <w:p w14:paraId="07BEE9D1" w14:textId="77777777" w:rsidR="002145D6" w:rsidRDefault="002145D6" w:rsidP="009139A6">
      <w:pPr>
        <w:pStyle w:val="NoSpacing"/>
        <w:rPr>
          <w:rFonts w:cs="Times New Roman"/>
          <w:szCs w:val="24"/>
        </w:rPr>
      </w:pPr>
    </w:p>
    <w:p w14:paraId="5F99F069" w14:textId="513BC4F9" w:rsidR="002145D6" w:rsidRPr="002145D6" w:rsidRDefault="002145D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2025</w:t>
      </w:r>
    </w:p>
    <w:sectPr w:rsidR="002145D6" w:rsidRPr="002145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3BB0B" w14:textId="77777777" w:rsidR="002145D6" w:rsidRDefault="002145D6" w:rsidP="009139A6">
      <w:r>
        <w:separator/>
      </w:r>
    </w:p>
  </w:endnote>
  <w:endnote w:type="continuationSeparator" w:id="0">
    <w:p w14:paraId="6508092C" w14:textId="77777777" w:rsidR="002145D6" w:rsidRDefault="002145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F1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6A4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BF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3254" w14:textId="77777777" w:rsidR="002145D6" w:rsidRDefault="002145D6" w:rsidP="009139A6">
      <w:r>
        <w:separator/>
      </w:r>
    </w:p>
  </w:footnote>
  <w:footnote w:type="continuationSeparator" w:id="0">
    <w:p w14:paraId="361E3A30" w14:textId="77777777" w:rsidR="002145D6" w:rsidRDefault="002145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51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93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FF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D6"/>
    <w:rsid w:val="000666E0"/>
    <w:rsid w:val="000A2E7A"/>
    <w:rsid w:val="001307AC"/>
    <w:rsid w:val="00190DFA"/>
    <w:rsid w:val="002145D6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723D"/>
  <w15:chartTrackingRefBased/>
  <w15:docId w15:val="{C4770458-7E11-42DC-958A-6B587E2E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2025-06-12T14:33:00Z</dcterms:created>
  <dcterms:modified xsi:type="dcterms:W3CDTF">2025-06-12T14:35:00Z</dcterms:modified>
</cp:coreProperties>
</file>