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305D3" w14:textId="77777777" w:rsidR="007E19E8" w:rsidRDefault="007E19E8" w:rsidP="007E19E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Richard ARNOLD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547342D2" w14:textId="77777777" w:rsidR="007E19E8" w:rsidRDefault="007E19E8" w:rsidP="007E19E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Archer.</w:t>
      </w:r>
    </w:p>
    <w:p w14:paraId="64D763F4" w14:textId="77777777" w:rsidR="007E19E8" w:rsidRDefault="007E19E8" w:rsidP="007E19E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6227689" w14:textId="77777777" w:rsidR="007E19E8" w:rsidRDefault="007E19E8" w:rsidP="007E19E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32A3903" w14:textId="77777777" w:rsidR="007E19E8" w:rsidRDefault="007E19E8" w:rsidP="007E19E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Harfleur under the command of Sir Hugh </w:t>
      </w:r>
    </w:p>
    <w:p w14:paraId="65DA20B9" w14:textId="77777777" w:rsidR="007E19E8" w:rsidRDefault="007E19E8" w:rsidP="007E19E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7C2643FA" w14:textId="77777777" w:rsidR="007E19E8" w:rsidRDefault="007E19E8" w:rsidP="007E19E8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630AC7CD" w14:textId="77777777" w:rsidR="007E19E8" w:rsidRDefault="007E19E8" w:rsidP="007E19E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F9FF896" w14:textId="77777777" w:rsidR="007E19E8" w:rsidRDefault="007E19E8" w:rsidP="007E19E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71068A9" w14:textId="77777777" w:rsidR="007E19E8" w:rsidRDefault="007E19E8" w:rsidP="007E19E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 December 2022</w:t>
      </w:r>
    </w:p>
    <w:p w14:paraId="0325DB9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B7260" w14:textId="77777777" w:rsidR="007E19E8" w:rsidRDefault="007E19E8" w:rsidP="009139A6">
      <w:r>
        <w:separator/>
      </w:r>
    </w:p>
  </w:endnote>
  <w:endnote w:type="continuationSeparator" w:id="0">
    <w:p w14:paraId="0A0C746F" w14:textId="77777777" w:rsidR="007E19E8" w:rsidRDefault="007E19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468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FF47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EED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5684C" w14:textId="77777777" w:rsidR="007E19E8" w:rsidRDefault="007E19E8" w:rsidP="009139A6">
      <w:r>
        <w:separator/>
      </w:r>
    </w:p>
  </w:footnote>
  <w:footnote w:type="continuationSeparator" w:id="0">
    <w:p w14:paraId="2271B226" w14:textId="77777777" w:rsidR="007E19E8" w:rsidRDefault="007E19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F84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A9E9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56B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9E8"/>
    <w:rsid w:val="000666E0"/>
    <w:rsid w:val="002510B7"/>
    <w:rsid w:val="005C130B"/>
    <w:rsid w:val="007E19E8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2BDBC"/>
  <w15:chartTrackingRefBased/>
  <w15:docId w15:val="{68ECC538-FC08-42A9-B21C-849D83840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9E8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2023-02-19T20:03:00Z</dcterms:created>
  <dcterms:modified xsi:type="dcterms:W3CDTF">2023-02-19T20:04:00Z</dcterms:modified>
</cp:coreProperties>
</file>