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B126A" w14:textId="77777777" w:rsidR="00B01375" w:rsidRDefault="00B01375" w:rsidP="00B01375">
      <w:pPr>
        <w:pStyle w:val="NoSpacing"/>
      </w:pPr>
      <w:r>
        <w:rPr>
          <w:u w:val="single"/>
        </w:rPr>
        <w:t>Richard ARNOLD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531E3E05" w14:textId="77777777" w:rsidR="00B01375" w:rsidRDefault="00B01375" w:rsidP="00B01375">
      <w:pPr>
        <w:pStyle w:val="NoSpacing"/>
      </w:pPr>
    </w:p>
    <w:p w14:paraId="4A3E2859" w14:textId="77777777" w:rsidR="00B01375" w:rsidRDefault="00B01375" w:rsidP="00B01375">
      <w:pPr>
        <w:pStyle w:val="NoSpacing"/>
      </w:pPr>
    </w:p>
    <w:p w14:paraId="4D9EB2B3" w14:textId="77777777" w:rsidR="00B01375" w:rsidRDefault="00B01375" w:rsidP="00B01375">
      <w:pPr>
        <w:pStyle w:val="NoSpacing"/>
      </w:pPr>
      <w:r>
        <w:t>27 May1428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Shaftesbury, Dorset,</w:t>
      </w:r>
    </w:p>
    <w:p w14:paraId="5C3A6B18" w14:textId="77777777" w:rsidR="00B01375" w:rsidRDefault="00B01375" w:rsidP="00B01375">
      <w:pPr>
        <w:pStyle w:val="NoSpacing"/>
      </w:pPr>
      <w:r>
        <w:tab/>
      </w:r>
      <w:r>
        <w:tab/>
        <w:t>into lands of Sir John de Berkeley(q.v.).</w:t>
      </w:r>
    </w:p>
    <w:p w14:paraId="482B7167" w14:textId="77777777" w:rsidR="00B01375" w:rsidRDefault="00B01375" w:rsidP="00B0137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23-108)</w:t>
      </w:r>
    </w:p>
    <w:p w14:paraId="45AA55A8" w14:textId="77777777" w:rsidR="00B01375" w:rsidRDefault="00B01375" w:rsidP="00B01375">
      <w:pPr>
        <w:pStyle w:val="NoSpacing"/>
      </w:pPr>
    </w:p>
    <w:p w14:paraId="32A4F4AF" w14:textId="77777777" w:rsidR="00B01375" w:rsidRDefault="00B01375" w:rsidP="00B01375">
      <w:pPr>
        <w:pStyle w:val="NoSpacing"/>
      </w:pPr>
    </w:p>
    <w:p w14:paraId="7D4BB191" w14:textId="77777777" w:rsidR="00B01375" w:rsidRDefault="00B01375" w:rsidP="00B01375">
      <w:pPr>
        <w:pStyle w:val="NoSpacing"/>
      </w:pPr>
      <w:r>
        <w:t>1 June 2019</w:t>
      </w:r>
    </w:p>
    <w:p w14:paraId="1D189658" w14:textId="2109373C" w:rsidR="006B2F86" w:rsidRPr="00B01375" w:rsidRDefault="009634C7" w:rsidP="00E71FC3">
      <w:pPr>
        <w:pStyle w:val="NoSpacing"/>
      </w:pPr>
      <w:bookmarkStart w:id="0" w:name="_GoBack"/>
      <w:bookmarkEnd w:id="0"/>
    </w:p>
    <w:sectPr w:rsidR="006B2F86" w:rsidRPr="00B013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DEFDC" w14:textId="77777777" w:rsidR="00B01375" w:rsidRDefault="00B01375" w:rsidP="00E71FC3">
      <w:pPr>
        <w:spacing w:after="0" w:line="240" w:lineRule="auto"/>
      </w:pPr>
      <w:r>
        <w:separator/>
      </w:r>
    </w:p>
  </w:endnote>
  <w:endnote w:type="continuationSeparator" w:id="0">
    <w:p w14:paraId="073236E3" w14:textId="77777777" w:rsidR="00B01375" w:rsidRDefault="00B013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E27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C668A" w14:textId="77777777" w:rsidR="00B01375" w:rsidRDefault="00B01375" w:rsidP="00E71FC3">
      <w:pPr>
        <w:spacing w:after="0" w:line="240" w:lineRule="auto"/>
      </w:pPr>
      <w:r>
        <w:separator/>
      </w:r>
    </w:p>
  </w:footnote>
  <w:footnote w:type="continuationSeparator" w:id="0">
    <w:p w14:paraId="598059F2" w14:textId="77777777" w:rsidR="00B01375" w:rsidRDefault="00B013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75"/>
    <w:rsid w:val="001A7C09"/>
    <w:rsid w:val="00577BD5"/>
    <w:rsid w:val="00656CBA"/>
    <w:rsid w:val="006A1F77"/>
    <w:rsid w:val="00733BE7"/>
    <w:rsid w:val="00AB52E8"/>
    <w:rsid w:val="00B0137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BFBC6"/>
  <w15:chartTrackingRefBased/>
  <w15:docId w15:val="{207EA3BC-AB3B-4E9A-ADC5-3B9762DE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2019-06-01T16:34:00Z</dcterms:created>
  <dcterms:modified xsi:type="dcterms:W3CDTF">2019-06-01T16:34:00Z</dcterms:modified>
</cp:coreProperties>
</file>