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32A42" w:rsidRDefault="00332A42" w:rsidP="00332A42">
      <w:pPr>
        <w:pStyle w:val="NoSpacing"/>
      </w:pPr>
      <w:r>
        <w:rPr>
          <w:u w:val="single"/>
        </w:rPr>
        <w:t>Richard ARNOLD</w:t>
      </w:r>
      <w:r w:rsidR="007F011A">
        <w:t xml:space="preserve">       (fl.1422-34</w:t>
      </w:r>
      <w:bookmarkStart w:id="0" w:name="_GoBack"/>
      <w:bookmarkEnd w:id="0"/>
      <w:r>
        <w:t>)</w:t>
      </w:r>
    </w:p>
    <w:p w:rsidR="00332A42" w:rsidRDefault="00332A42" w:rsidP="00332A42">
      <w:pPr>
        <w:pStyle w:val="NoSpacing"/>
      </w:pPr>
    </w:p>
    <w:p w:rsidR="00332A42" w:rsidRDefault="00332A42" w:rsidP="00332A42">
      <w:pPr>
        <w:pStyle w:val="NoSpacing"/>
      </w:pPr>
    </w:p>
    <w:p w:rsidR="007F011A" w:rsidRDefault="007F011A" w:rsidP="007F011A">
      <w:pPr>
        <w:pStyle w:val="NoSpacing"/>
      </w:pPr>
      <w:r>
        <w:t>10 Dec.1422</w:t>
      </w:r>
      <w:r>
        <w:tab/>
        <w:t xml:space="preserve">He was a juror on the inquisition post mortem held in </w:t>
      </w:r>
      <w:proofErr w:type="spellStart"/>
      <w:r>
        <w:t>Bruton</w:t>
      </w:r>
      <w:proofErr w:type="spellEnd"/>
      <w:r>
        <w:t>, Somerset,</w:t>
      </w:r>
    </w:p>
    <w:p w:rsidR="007F011A" w:rsidRDefault="007F011A" w:rsidP="007F011A">
      <w:pPr>
        <w:pStyle w:val="NoSpacing"/>
      </w:pPr>
      <w:r>
        <w:tab/>
      </w:r>
      <w:r>
        <w:tab/>
        <w:t>into lands of the late Margaret Peverell(q.v.).</w:t>
      </w:r>
    </w:p>
    <w:p w:rsidR="007F011A" w:rsidRDefault="007F011A" w:rsidP="007F011A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22-138)</w:t>
      </w:r>
    </w:p>
    <w:p w:rsidR="00332A42" w:rsidRDefault="00332A42" w:rsidP="00332A42">
      <w:pPr>
        <w:pStyle w:val="NoSpacing"/>
      </w:pPr>
      <w:r>
        <w:t xml:space="preserve">  4 Jun.1423</w:t>
      </w:r>
      <w:r>
        <w:tab/>
        <w:t>He was a juror on the inquisition post mortem held in Ilchester, Somerset,</w:t>
      </w:r>
    </w:p>
    <w:p w:rsidR="00332A42" w:rsidRDefault="00332A42" w:rsidP="00332A42">
      <w:pPr>
        <w:pStyle w:val="NoSpacing"/>
      </w:pPr>
      <w:r>
        <w:tab/>
      </w:r>
      <w:r>
        <w:tab/>
        <w:t xml:space="preserve">into lands of the late Robert Hill of </w:t>
      </w:r>
      <w:proofErr w:type="spellStart"/>
      <w:r>
        <w:t>Spaxton</w:t>
      </w:r>
      <w:proofErr w:type="spellEnd"/>
      <w:r>
        <w:t>(q.v.).</w:t>
      </w:r>
    </w:p>
    <w:p w:rsidR="00332A42" w:rsidRDefault="00332A42" w:rsidP="00332A42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22-94)</w:t>
      </w:r>
    </w:p>
    <w:p w:rsidR="007F011A" w:rsidRDefault="007F011A" w:rsidP="007F011A">
      <w:pPr>
        <w:pStyle w:val="NoSpacing"/>
      </w:pPr>
      <w:r>
        <w:t>20 Sep.1434</w:t>
      </w:r>
      <w:r>
        <w:tab/>
        <w:t>He was a juror on the inquisition post mortem held in Ilchester, Somerset,</w:t>
      </w:r>
    </w:p>
    <w:p w:rsidR="007F011A" w:rsidRDefault="007F011A" w:rsidP="007F011A">
      <w:pPr>
        <w:pStyle w:val="NoSpacing"/>
      </w:pPr>
      <w:r>
        <w:tab/>
      </w:r>
      <w:r>
        <w:tab/>
        <w:t xml:space="preserve">into lands of the late Elizabeth </w:t>
      </w:r>
      <w:proofErr w:type="spellStart"/>
      <w:r>
        <w:t>Tryvet</w:t>
      </w:r>
      <w:proofErr w:type="spellEnd"/>
      <w:r>
        <w:t>(q.v.).</w:t>
      </w:r>
    </w:p>
    <w:p w:rsidR="007F011A" w:rsidRDefault="007F011A" w:rsidP="007F011A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24-214)</w:t>
      </w:r>
    </w:p>
    <w:p w:rsidR="00332A42" w:rsidRDefault="00332A42" w:rsidP="00332A42">
      <w:pPr>
        <w:pStyle w:val="NoSpacing"/>
      </w:pPr>
    </w:p>
    <w:p w:rsidR="00332A42" w:rsidRDefault="00332A42" w:rsidP="00332A42">
      <w:pPr>
        <w:pStyle w:val="NoSpacing"/>
      </w:pPr>
    </w:p>
    <w:p w:rsidR="006B2F86" w:rsidRDefault="00332A42" w:rsidP="00332A42">
      <w:pPr>
        <w:pStyle w:val="NoSpacing"/>
      </w:pPr>
      <w:r>
        <w:t>13 January 2017</w:t>
      </w:r>
    </w:p>
    <w:p w:rsidR="007F011A" w:rsidRPr="00332A42" w:rsidRDefault="007F011A" w:rsidP="00332A42">
      <w:pPr>
        <w:pStyle w:val="NoSpacing"/>
      </w:pPr>
      <w:r>
        <w:t>11 July 2017</w:t>
      </w:r>
    </w:p>
    <w:sectPr w:rsidR="007F011A" w:rsidRPr="00332A42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32A42" w:rsidRDefault="00332A42" w:rsidP="00E71FC3">
      <w:pPr>
        <w:spacing w:after="0" w:line="240" w:lineRule="auto"/>
      </w:pPr>
      <w:r>
        <w:separator/>
      </w:r>
    </w:p>
  </w:endnote>
  <w:endnote w:type="continuationSeparator" w:id="0">
    <w:p w:rsidR="00332A42" w:rsidRDefault="00332A4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32A42" w:rsidRDefault="00332A42" w:rsidP="00E71FC3">
      <w:pPr>
        <w:spacing w:after="0" w:line="240" w:lineRule="auto"/>
      </w:pPr>
      <w:r>
        <w:separator/>
      </w:r>
    </w:p>
  </w:footnote>
  <w:footnote w:type="continuationSeparator" w:id="0">
    <w:p w:rsidR="00332A42" w:rsidRDefault="00332A4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2A42"/>
    <w:rsid w:val="001A7C09"/>
    <w:rsid w:val="00332A42"/>
    <w:rsid w:val="00733BE7"/>
    <w:rsid w:val="007F011A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9AFECA"/>
  <w15:chartTrackingRefBased/>
  <w15:docId w15:val="{DF2F2350-876E-480A-9A95-DFE7884B68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8723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96</Words>
  <Characters>551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2017-01-13T20:48:00Z</dcterms:created>
  <dcterms:modified xsi:type="dcterms:W3CDTF">2017-07-11T10:12:00Z</dcterms:modified>
</cp:coreProperties>
</file>