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A084F" w14:textId="77777777" w:rsidR="00DA0306" w:rsidRDefault="00DA0306" w:rsidP="00DA03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Master Morgan ARNOLD, D.D.</w:t>
      </w:r>
      <w:r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14:paraId="575D7E89" w14:textId="77777777" w:rsidR="00DA0306" w:rsidRDefault="00DA0306" w:rsidP="00DA0306">
      <w:pPr>
        <w:rPr>
          <w:rFonts w:ascii="Times New Roman" w:hAnsi="Times New Roman" w:cs="Times New Roman"/>
          <w:sz w:val="24"/>
          <w:szCs w:val="24"/>
        </w:rPr>
      </w:pPr>
    </w:p>
    <w:p w14:paraId="38CC44AE" w14:textId="77777777" w:rsidR="00DA0306" w:rsidRDefault="00DA0306" w:rsidP="00DA0306">
      <w:pPr>
        <w:rPr>
          <w:rFonts w:ascii="Times New Roman" w:hAnsi="Times New Roman" w:cs="Times New Roman"/>
          <w:sz w:val="24"/>
          <w:szCs w:val="24"/>
        </w:rPr>
      </w:pPr>
    </w:p>
    <w:p w14:paraId="0F73AB2B" w14:textId="77777777" w:rsidR="00DA0306" w:rsidRDefault="00DA0306" w:rsidP="00DA03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of the Will of 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Kydwelly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37A4FEF" w14:textId="77777777" w:rsidR="00DA0306" w:rsidRDefault="00DA0306" w:rsidP="00DA03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Logge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pp.296-8)</w:t>
      </w:r>
    </w:p>
    <w:p w14:paraId="66597052" w14:textId="77777777" w:rsidR="00DA0306" w:rsidRDefault="00DA0306" w:rsidP="00DA0306">
      <w:pPr>
        <w:rPr>
          <w:rFonts w:ascii="Times New Roman" w:hAnsi="Times New Roman" w:cs="Times New Roman"/>
          <w:sz w:val="24"/>
          <w:szCs w:val="24"/>
        </w:rPr>
      </w:pPr>
    </w:p>
    <w:p w14:paraId="1036D43B" w14:textId="77777777" w:rsidR="00DA0306" w:rsidRDefault="00DA0306" w:rsidP="00DA0306">
      <w:pPr>
        <w:rPr>
          <w:rFonts w:ascii="Times New Roman" w:hAnsi="Times New Roman" w:cs="Times New Roman"/>
          <w:sz w:val="24"/>
          <w:szCs w:val="24"/>
        </w:rPr>
      </w:pPr>
    </w:p>
    <w:p w14:paraId="22789821" w14:textId="77777777" w:rsidR="00DA0306" w:rsidRDefault="00DA0306" w:rsidP="00DA03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August 2021</w:t>
      </w:r>
    </w:p>
    <w:p w14:paraId="79A12955" w14:textId="77777777" w:rsidR="00BA00AB" w:rsidRPr="00DA030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A03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7F3E0" w14:textId="77777777" w:rsidR="00DA0306" w:rsidRDefault="00DA0306" w:rsidP="009139A6">
      <w:r>
        <w:separator/>
      </w:r>
    </w:p>
  </w:endnote>
  <w:endnote w:type="continuationSeparator" w:id="0">
    <w:p w14:paraId="3F171F28" w14:textId="77777777" w:rsidR="00DA0306" w:rsidRDefault="00DA03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9EB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690A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CC2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BAD9F" w14:textId="77777777" w:rsidR="00DA0306" w:rsidRDefault="00DA0306" w:rsidP="009139A6">
      <w:r>
        <w:separator/>
      </w:r>
    </w:p>
  </w:footnote>
  <w:footnote w:type="continuationSeparator" w:id="0">
    <w:p w14:paraId="02D9E366" w14:textId="77777777" w:rsidR="00DA0306" w:rsidRDefault="00DA03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CD3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84A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F65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30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A030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FBA3B"/>
  <w15:chartTrackingRefBased/>
  <w15:docId w15:val="{BF748CEF-C861-4C0D-B472-B7EF62D54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306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2021-09-14T19:21:00Z</dcterms:created>
  <dcterms:modified xsi:type="dcterms:W3CDTF">2021-09-14T19:21:00Z</dcterms:modified>
</cp:coreProperties>
</file>