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7B5EE6" w14:textId="77777777" w:rsidR="008E5E5A" w:rsidRDefault="008E5E5A" w:rsidP="008E5E5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ARNOLD, senior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fl.1420)</w:t>
      </w:r>
    </w:p>
    <w:p w14:paraId="14F46976" w14:textId="77777777" w:rsidR="008E5E5A" w:rsidRDefault="008E5E5A" w:rsidP="008E5E5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Thaxted, Essex. Butcher.</w:t>
      </w:r>
    </w:p>
    <w:p w14:paraId="7F7E876A" w14:textId="77777777" w:rsidR="008E5E5A" w:rsidRDefault="008E5E5A" w:rsidP="008E5E5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341DEC83" w14:textId="77777777" w:rsidR="008E5E5A" w:rsidRDefault="008E5E5A" w:rsidP="008E5E5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7B0732EE" w14:textId="77777777" w:rsidR="008E5E5A" w:rsidRDefault="008E5E5A" w:rsidP="008E5E5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1420</w:t>
      </w:r>
      <w:r>
        <w:rPr>
          <w:rFonts w:ascii="Times New Roman" w:hAnsi="Times New Roman" w:cs="Times New Roman"/>
          <w:sz w:val="24"/>
          <w:szCs w:val="24"/>
        </w:rPr>
        <w:tab/>
        <w:t xml:space="preserve">Robert </w:t>
      </w:r>
      <w:proofErr w:type="spellStart"/>
      <w:r>
        <w:rPr>
          <w:rFonts w:ascii="Times New Roman" w:hAnsi="Times New Roman" w:cs="Times New Roman"/>
          <w:sz w:val="24"/>
          <w:szCs w:val="24"/>
        </w:rPr>
        <w:t>Stelewoman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 brought a plaint of debt against him, Richard </w:t>
      </w:r>
    </w:p>
    <w:p w14:paraId="5E39D064" w14:textId="77777777" w:rsidR="008E5E5A" w:rsidRDefault="008E5E5A" w:rsidP="008E5E5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Balston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Thaxted(q.v.) and Walter </w:t>
      </w:r>
      <w:proofErr w:type="spellStart"/>
      <w:r>
        <w:rPr>
          <w:rFonts w:ascii="Times New Roman" w:hAnsi="Times New Roman" w:cs="Times New Roman"/>
          <w:sz w:val="24"/>
          <w:szCs w:val="24"/>
        </w:rPr>
        <w:t>Neele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Thaxted(q.v.).</w:t>
      </w:r>
    </w:p>
    <w:p w14:paraId="6AFC76F3" w14:textId="77777777" w:rsidR="008E5E5A" w:rsidRDefault="008E5E5A" w:rsidP="008E5E5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3446E2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https://waalt.uh.edu/index.php/CP40/636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726C3452" w14:textId="77777777" w:rsidR="008E5E5A" w:rsidRDefault="008E5E5A" w:rsidP="008E5E5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3C202B4B" w14:textId="77777777" w:rsidR="008E5E5A" w:rsidRDefault="008E5E5A" w:rsidP="008E5E5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3929BFAD" w14:textId="77777777" w:rsidR="008E5E5A" w:rsidRDefault="008E5E5A" w:rsidP="008E5E5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 July 2022</w:t>
      </w:r>
    </w:p>
    <w:p w14:paraId="03B63027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0654FD" w14:textId="77777777" w:rsidR="008E5E5A" w:rsidRDefault="008E5E5A" w:rsidP="009139A6">
      <w:r>
        <w:separator/>
      </w:r>
    </w:p>
  </w:endnote>
  <w:endnote w:type="continuationSeparator" w:id="0">
    <w:p w14:paraId="00A31AD0" w14:textId="77777777" w:rsidR="008E5E5A" w:rsidRDefault="008E5E5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1019C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FFA80B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0DD66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61FF76" w14:textId="77777777" w:rsidR="008E5E5A" w:rsidRDefault="008E5E5A" w:rsidP="009139A6">
      <w:r>
        <w:separator/>
      </w:r>
    </w:p>
  </w:footnote>
  <w:footnote w:type="continuationSeparator" w:id="0">
    <w:p w14:paraId="21AE0AED" w14:textId="77777777" w:rsidR="008E5E5A" w:rsidRDefault="008E5E5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5709F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09AAB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EAED6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5E5A"/>
    <w:rsid w:val="000666E0"/>
    <w:rsid w:val="002510B7"/>
    <w:rsid w:val="005C130B"/>
    <w:rsid w:val="00826F5C"/>
    <w:rsid w:val="008E5E5A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C0B5A0"/>
  <w15:chartTrackingRefBased/>
  <w15:docId w15:val="{2B4CEBDF-987C-4CF1-9B13-D814229F13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8E5E5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36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47</Words>
  <Characters>274</Characters>
  <Application>Microsoft Office Word</Application>
  <DocSecurity>0</DocSecurity>
  <Lines>2</Lines>
  <Paragraphs>1</Paragraphs>
  <ScaleCrop>false</ScaleCrop>
  <Company/>
  <LinksUpToDate>false</LinksUpToDate>
  <CharactersWithSpaces>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2022-07-07T08:02:00Z</dcterms:created>
  <dcterms:modified xsi:type="dcterms:W3CDTF">2022-07-07T08:03:00Z</dcterms:modified>
</cp:coreProperties>
</file>