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2C1CE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EE1FBE4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Butcher.</w:t>
      </w:r>
    </w:p>
    <w:p w14:paraId="0E891DA4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42DED1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6AC148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John Benton(q.v.) and his wife, Margaret(q.v.), brought a plaint of debt against him,</w:t>
      </w:r>
    </w:p>
    <w:p w14:paraId="1F85BA54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Inderthorp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junior(q.v.), and John Arnold(q.v.), </w:t>
      </w:r>
    </w:p>
    <w:p w14:paraId="6849F3D1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Thaxted.</w:t>
      </w:r>
    </w:p>
    <w:p w14:paraId="781B87D1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3365689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A2981D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B28248" w14:textId="77777777" w:rsidR="00F61902" w:rsidRDefault="00F61902" w:rsidP="00F619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July 2022</w:t>
      </w:r>
    </w:p>
    <w:p w14:paraId="607B5D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5E56C" w14:textId="77777777" w:rsidR="00F61902" w:rsidRDefault="00F61902" w:rsidP="009139A6">
      <w:r>
        <w:separator/>
      </w:r>
    </w:p>
  </w:endnote>
  <w:endnote w:type="continuationSeparator" w:id="0">
    <w:p w14:paraId="3685F04F" w14:textId="77777777" w:rsidR="00F61902" w:rsidRDefault="00F619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2B8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329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8B7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EFF6B" w14:textId="77777777" w:rsidR="00F61902" w:rsidRDefault="00F61902" w:rsidP="009139A6">
      <w:r>
        <w:separator/>
      </w:r>
    </w:p>
  </w:footnote>
  <w:footnote w:type="continuationSeparator" w:id="0">
    <w:p w14:paraId="09458805" w14:textId="77777777" w:rsidR="00F61902" w:rsidRDefault="00F619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65D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050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BDB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0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449A0"/>
  <w15:chartTrackingRefBased/>
  <w15:docId w15:val="{4C4F127D-0DDE-46C3-94A8-DDABF0AA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19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2022-08-01T08:17:00Z</dcterms:created>
  <dcterms:modified xsi:type="dcterms:W3CDTF">2022-08-01T08:17:00Z</dcterms:modified>
</cp:coreProperties>
</file>