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E050" w14:textId="77777777" w:rsidR="00591514" w:rsidRDefault="00591514" w:rsidP="00591514">
      <w:pPr>
        <w:pStyle w:val="NoSpacing"/>
      </w:pPr>
      <w:r>
        <w:rPr>
          <w:u w:val="single"/>
        </w:rPr>
        <w:t>John ARNOLD</w:t>
      </w:r>
      <w:r>
        <w:t xml:space="preserve">       (fl.1458-66)</w:t>
      </w:r>
    </w:p>
    <w:p w14:paraId="61A73DCB" w14:textId="77777777" w:rsidR="00591514" w:rsidRDefault="00591514" w:rsidP="00591514">
      <w:pPr>
        <w:pStyle w:val="NoSpacing"/>
      </w:pPr>
      <w:proofErr w:type="gramStart"/>
      <w:r>
        <w:t>Fellow</w:t>
      </w:r>
      <w:proofErr w:type="gramEnd"/>
      <w:r>
        <w:t xml:space="preserve"> of Merton College, Oxford University.</w:t>
      </w:r>
    </w:p>
    <w:p w14:paraId="67FA81B1" w14:textId="77777777" w:rsidR="00591514" w:rsidRDefault="00591514" w:rsidP="00591514">
      <w:pPr>
        <w:pStyle w:val="NoSpacing"/>
      </w:pPr>
    </w:p>
    <w:p w14:paraId="104E4130" w14:textId="77777777" w:rsidR="00591514" w:rsidRDefault="00591514" w:rsidP="00591514">
      <w:pPr>
        <w:pStyle w:val="NoSpacing"/>
      </w:pPr>
    </w:p>
    <w:p w14:paraId="252798C5" w14:textId="77777777" w:rsidR="00591514" w:rsidRDefault="00591514" w:rsidP="00591514">
      <w:pPr>
        <w:pStyle w:val="NoSpacing"/>
        <w:ind w:firstLine="720"/>
      </w:pPr>
      <w:r>
        <w:t>1458</w:t>
      </w:r>
      <w:r>
        <w:tab/>
        <w:t>He became a Fellow of Merton College.</w:t>
      </w:r>
    </w:p>
    <w:p w14:paraId="7B1C783B" w14:textId="77777777" w:rsidR="00591514" w:rsidRDefault="00591514" w:rsidP="00591514">
      <w:pPr>
        <w:pStyle w:val="NoSpacing"/>
      </w:pPr>
      <w:r>
        <w:tab/>
      </w:r>
      <w:r>
        <w:tab/>
        <w:t>(“Memorials of Merton College, with Biographical Notices of the Wardens and</w:t>
      </w:r>
    </w:p>
    <w:p w14:paraId="0E3D7842" w14:textId="77777777" w:rsidR="00591514" w:rsidRDefault="00591514" w:rsidP="00591514">
      <w:pPr>
        <w:pStyle w:val="NoSpacing"/>
        <w:ind w:left="1440"/>
      </w:pPr>
      <w:r>
        <w:t xml:space="preserve">Fellows” by Hon. George </w:t>
      </w:r>
      <w:proofErr w:type="spellStart"/>
      <w:r>
        <w:t>C.Brodrick</w:t>
      </w:r>
      <w:proofErr w:type="spellEnd"/>
      <w:r>
        <w:t>, printed for the Oxford Historical at the</w:t>
      </w:r>
    </w:p>
    <w:p w14:paraId="673B2329" w14:textId="77777777" w:rsidR="00591514" w:rsidRDefault="00591514" w:rsidP="00591514">
      <w:pPr>
        <w:pStyle w:val="NoSpacing"/>
        <w:ind w:left="720" w:firstLine="720"/>
      </w:pPr>
      <w:proofErr w:type="spellStart"/>
      <w:r>
        <w:t>Clarenden</w:t>
      </w:r>
      <w:proofErr w:type="spellEnd"/>
      <w:r>
        <w:t xml:space="preserve"> Press, 1885 pp.237-8)</w:t>
      </w:r>
    </w:p>
    <w:p w14:paraId="62C0DC05" w14:textId="77777777" w:rsidR="00591514" w:rsidRDefault="00591514" w:rsidP="00591514">
      <w:pPr>
        <w:pStyle w:val="NoSpacing"/>
      </w:pPr>
      <w:r>
        <w:tab/>
        <w:t>1462</w:t>
      </w:r>
      <w:r>
        <w:tab/>
        <w:t>Principal of Christopher Hall.     (ibid.)</w:t>
      </w:r>
    </w:p>
    <w:p w14:paraId="1BC59CE3" w14:textId="77777777" w:rsidR="00591514" w:rsidRDefault="00591514" w:rsidP="00591514">
      <w:pPr>
        <w:pStyle w:val="NoSpacing"/>
      </w:pPr>
      <w:r>
        <w:t>12 Jul.1466</w:t>
      </w:r>
      <w:r>
        <w:tab/>
        <w:t>He and Henry Sutton(q.v.) were made joint supervisors of the building of</w:t>
      </w:r>
    </w:p>
    <w:p w14:paraId="0720679E" w14:textId="77777777" w:rsidR="00591514" w:rsidRDefault="00591514" w:rsidP="00591514">
      <w:pPr>
        <w:pStyle w:val="NoSpacing"/>
      </w:pPr>
      <w:r>
        <w:tab/>
      </w:r>
      <w:r>
        <w:tab/>
        <w:t>the chapel tower.    (ibid.)</w:t>
      </w:r>
    </w:p>
    <w:p w14:paraId="0133BFE4" w14:textId="77777777" w:rsidR="00591514" w:rsidRDefault="00591514" w:rsidP="00591514">
      <w:pPr>
        <w:pStyle w:val="NoSpacing"/>
      </w:pPr>
    </w:p>
    <w:p w14:paraId="395536BD" w14:textId="77777777" w:rsidR="00591514" w:rsidRDefault="00591514" w:rsidP="00591514">
      <w:pPr>
        <w:pStyle w:val="NoSpacing"/>
      </w:pPr>
    </w:p>
    <w:p w14:paraId="1521D13F" w14:textId="77777777" w:rsidR="00591514" w:rsidRDefault="00591514" w:rsidP="00591514">
      <w:pPr>
        <w:pStyle w:val="NoSpacing"/>
      </w:pPr>
      <w:r>
        <w:t>29 January 2025</w:t>
      </w:r>
    </w:p>
    <w:p w14:paraId="76F4DE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067E" w14:textId="77777777" w:rsidR="00591514" w:rsidRDefault="00591514" w:rsidP="009139A6">
      <w:r>
        <w:separator/>
      </w:r>
    </w:p>
  </w:endnote>
  <w:endnote w:type="continuationSeparator" w:id="0">
    <w:p w14:paraId="3580D7A2" w14:textId="77777777" w:rsidR="00591514" w:rsidRDefault="005915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513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20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15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204C" w14:textId="77777777" w:rsidR="00591514" w:rsidRDefault="00591514" w:rsidP="009139A6">
      <w:r>
        <w:separator/>
      </w:r>
    </w:p>
  </w:footnote>
  <w:footnote w:type="continuationSeparator" w:id="0">
    <w:p w14:paraId="452DD80F" w14:textId="77777777" w:rsidR="00591514" w:rsidRDefault="005915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65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C20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3B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514"/>
    <w:rsid w:val="000666E0"/>
    <w:rsid w:val="000A2E7A"/>
    <w:rsid w:val="00190DFA"/>
    <w:rsid w:val="002510B7"/>
    <w:rsid w:val="00270799"/>
    <w:rsid w:val="00305453"/>
    <w:rsid w:val="00357E4A"/>
    <w:rsid w:val="00591514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407C7"/>
  <w15:chartTrackingRefBased/>
  <w15:docId w15:val="{BBB3A5C0-9678-4DB1-86ED-DCA57F21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2025-03-22T21:12:00Z</dcterms:created>
  <dcterms:modified xsi:type="dcterms:W3CDTF">2025-03-22T21:13:00Z</dcterms:modified>
</cp:coreProperties>
</file>