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9C0CC" w14:textId="77777777" w:rsidR="00185B00" w:rsidRDefault="00185B00" w:rsidP="00185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ARNOLD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fl.1414/5)</w:t>
      </w:r>
    </w:p>
    <w:p w14:paraId="6AB622A8" w14:textId="77777777" w:rsidR="00185B00" w:rsidRDefault="00185B00" w:rsidP="00185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685C6AFC" w14:textId="77777777" w:rsidR="00185B00" w:rsidRDefault="00185B00" w:rsidP="00185B00">
      <w:pPr>
        <w:pStyle w:val="NoSpacing"/>
        <w:rPr>
          <w:rFonts w:cs="Times New Roman"/>
          <w:szCs w:val="24"/>
        </w:rPr>
      </w:pPr>
    </w:p>
    <w:p w14:paraId="3C812B3A" w14:textId="77777777" w:rsidR="00185B00" w:rsidRDefault="00185B00" w:rsidP="00185B00">
      <w:pPr>
        <w:pStyle w:val="NoSpacing"/>
        <w:rPr>
          <w:rFonts w:cs="Times New Roman"/>
          <w:szCs w:val="24"/>
        </w:rPr>
      </w:pPr>
    </w:p>
    <w:p w14:paraId="42641634" w14:textId="77777777" w:rsidR="00185B00" w:rsidRDefault="00185B00" w:rsidP="00185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1414/5</w:t>
      </w:r>
      <w:r>
        <w:rPr>
          <w:rFonts w:cs="Times New Roman"/>
          <w:szCs w:val="24"/>
        </w:rPr>
        <w:tab/>
        <w:t>He became a Fellow.</w:t>
      </w:r>
    </w:p>
    <w:p w14:paraId="14B4A355" w14:textId="77777777" w:rsidR="00185B00" w:rsidRDefault="00185B00" w:rsidP="00185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70EAB091" w14:textId="77777777" w:rsidR="00185B00" w:rsidRDefault="00185B00" w:rsidP="00185B0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7684AFD2" w14:textId="77777777" w:rsidR="00185B00" w:rsidRDefault="00185B00" w:rsidP="00185B00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p.230)</w:t>
      </w:r>
    </w:p>
    <w:p w14:paraId="5B5A02F3" w14:textId="77777777" w:rsidR="00185B00" w:rsidRDefault="00185B00" w:rsidP="00185B00">
      <w:pPr>
        <w:pStyle w:val="NoSpacing"/>
        <w:rPr>
          <w:rFonts w:cs="Times New Roman"/>
          <w:szCs w:val="24"/>
        </w:rPr>
      </w:pPr>
    </w:p>
    <w:p w14:paraId="27300144" w14:textId="77777777" w:rsidR="00185B00" w:rsidRDefault="00185B00" w:rsidP="00185B00">
      <w:pPr>
        <w:pStyle w:val="NoSpacing"/>
        <w:rPr>
          <w:rFonts w:cs="Times New Roman"/>
          <w:szCs w:val="24"/>
        </w:rPr>
      </w:pPr>
    </w:p>
    <w:p w14:paraId="77AD5123" w14:textId="77777777" w:rsidR="00185B00" w:rsidRDefault="00185B00" w:rsidP="00185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2025</w:t>
      </w:r>
    </w:p>
    <w:p w14:paraId="6158CB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DE3B39" w14:textId="77777777" w:rsidR="00185B00" w:rsidRDefault="00185B00" w:rsidP="009139A6">
      <w:r>
        <w:separator/>
      </w:r>
    </w:p>
  </w:endnote>
  <w:endnote w:type="continuationSeparator" w:id="0">
    <w:p w14:paraId="7FD0E14F" w14:textId="77777777" w:rsidR="00185B00" w:rsidRDefault="00185B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774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2BF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9CC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1F86D" w14:textId="77777777" w:rsidR="00185B00" w:rsidRDefault="00185B00" w:rsidP="009139A6">
      <w:r>
        <w:separator/>
      </w:r>
    </w:p>
  </w:footnote>
  <w:footnote w:type="continuationSeparator" w:id="0">
    <w:p w14:paraId="52F47D28" w14:textId="77777777" w:rsidR="00185B00" w:rsidRDefault="00185B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DD5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A82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FFE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00"/>
    <w:rsid w:val="000666E0"/>
    <w:rsid w:val="00185B0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34485"/>
  <w15:chartTrackingRefBased/>
  <w15:docId w15:val="{D0DCD7D1-4BCA-407A-BCAC-0E4F89A3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2025-01-07T17:06:00Z</dcterms:created>
  <dcterms:modified xsi:type="dcterms:W3CDTF">2025-01-07T17:07:00Z</dcterms:modified>
</cp:coreProperties>
</file>