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A4317" w14:textId="77777777" w:rsidR="00703972" w:rsidRPr="009C23FE" w:rsidRDefault="00703972" w:rsidP="00703972">
      <w:pPr>
        <w:pStyle w:val="NoSpacing"/>
      </w:pPr>
      <w:r w:rsidRPr="009C23FE">
        <w:rPr>
          <w:noProof/>
          <w:u w:val="single"/>
        </w:rPr>
        <w:t>John</w:t>
      </w:r>
      <w:r w:rsidRPr="009C23FE">
        <w:rPr>
          <w:u w:val="single"/>
        </w:rPr>
        <w:t xml:space="preserve"> </w:t>
      </w:r>
      <w:r>
        <w:rPr>
          <w:noProof/>
          <w:u w:val="single"/>
        </w:rPr>
        <w:t>ARNOLD senior</w:t>
      </w:r>
      <w:r>
        <w:rPr>
          <w:noProof/>
        </w:rPr>
        <w:t xml:space="preserve">     (d.1438-53)</w:t>
      </w:r>
    </w:p>
    <w:p w14:paraId="586CBA45" w14:textId="77777777" w:rsidR="00703972" w:rsidRDefault="00703972" w:rsidP="00703972">
      <w:pPr>
        <w:pStyle w:val="NoSpacing"/>
        <w:rPr>
          <w:noProof/>
        </w:rPr>
      </w:pPr>
      <w:r>
        <w:t xml:space="preserve">of </w:t>
      </w:r>
      <w:r>
        <w:rPr>
          <w:noProof/>
        </w:rPr>
        <w:t xml:space="preserve">London. </w:t>
      </w:r>
      <w:r w:rsidRPr="00213225">
        <w:rPr>
          <w:noProof/>
        </w:rPr>
        <w:t>Letherseller</w:t>
      </w:r>
      <w:r>
        <w:rPr>
          <w:noProof/>
        </w:rPr>
        <w:t>.</w:t>
      </w:r>
    </w:p>
    <w:p w14:paraId="5E32DF01" w14:textId="77777777" w:rsidR="00703972" w:rsidRDefault="00703972" w:rsidP="00703972">
      <w:pPr>
        <w:pStyle w:val="NoSpacing"/>
      </w:pPr>
    </w:p>
    <w:p w14:paraId="60A1FF74" w14:textId="77777777" w:rsidR="00703972" w:rsidRDefault="00703972" w:rsidP="00703972">
      <w:pPr>
        <w:pStyle w:val="NoSpacing"/>
      </w:pPr>
    </w:p>
    <w:p w14:paraId="2D4E4D43" w14:textId="77777777" w:rsidR="00181D5E" w:rsidRDefault="00181D5E" w:rsidP="00181D5E">
      <w:pPr>
        <w:pStyle w:val="NoSpacing"/>
      </w:pPr>
      <w:r>
        <w:tab/>
        <w:t>1426</w:t>
      </w:r>
      <w:r>
        <w:tab/>
        <w:t>He and John Fyssh(q.v.) were sworn Masters of the Leathersellers.</w:t>
      </w:r>
    </w:p>
    <w:p w14:paraId="0C9438A8" w14:textId="7F3355FF" w:rsidR="00181D5E" w:rsidRDefault="00181D5E" w:rsidP="00181D5E">
      <w:pPr>
        <w:pStyle w:val="NoSpacing"/>
      </w:pPr>
      <w:r>
        <w:tab/>
      </w:r>
      <w:r>
        <w:tab/>
        <w:t>(“Calendar of Letter-Books of the City of London: K” folio 39)</w:t>
      </w:r>
    </w:p>
    <w:p w14:paraId="41D1FA07" w14:textId="77777777" w:rsidR="00703972" w:rsidRDefault="00703972" w:rsidP="00703972">
      <w:pPr>
        <w:pStyle w:val="NoSpacing"/>
      </w:pPr>
      <w:r w:rsidRPr="00213225">
        <w:rPr>
          <w:noProof/>
        </w:rPr>
        <w:t>12 Feb</w:t>
      </w:r>
      <w:r>
        <w:rPr>
          <w:noProof/>
        </w:rPr>
        <w:t>.</w:t>
      </w:r>
      <w:r w:rsidRPr="00213225">
        <w:rPr>
          <w:noProof/>
        </w:rPr>
        <w:t>1438</w:t>
      </w:r>
      <w:r>
        <w:t xml:space="preserve">    He made his Will.   (C.L.W. part 2 p.523)</w:t>
      </w:r>
    </w:p>
    <w:p w14:paraId="2F71C62C" w14:textId="77777777" w:rsidR="00703972" w:rsidRDefault="00703972" w:rsidP="00703972">
      <w:pPr>
        <w:pStyle w:val="NoSpacing"/>
      </w:pPr>
      <w:r w:rsidRPr="00213225">
        <w:rPr>
          <w:noProof/>
        </w:rPr>
        <w:t>20 Jul</w:t>
      </w:r>
      <w:r>
        <w:rPr>
          <w:noProof/>
        </w:rPr>
        <w:t>.</w:t>
      </w:r>
      <w:r w:rsidRPr="00213225">
        <w:rPr>
          <w:noProof/>
        </w:rPr>
        <w:t xml:space="preserve"> 1453</w:t>
      </w:r>
      <w:r>
        <w:t xml:space="preserve">  </w:t>
      </w:r>
      <w:r>
        <w:tab/>
        <w:t>His Will was proved.   (ibid.)</w:t>
      </w:r>
    </w:p>
    <w:p w14:paraId="3ACC417A" w14:textId="77777777" w:rsidR="00703972" w:rsidRDefault="00703972" w:rsidP="00703972">
      <w:pPr>
        <w:pStyle w:val="NoSpacing"/>
      </w:pPr>
    </w:p>
    <w:p w14:paraId="48F8C7B3" w14:textId="77777777" w:rsidR="00703972" w:rsidRDefault="00703972" w:rsidP="00703972">
      <w:pPr>
        <w:pStyle w:val="NoSpacing"/>
      </w:pPr>
    </w:p>
    <w:p w14:paraId="0B120AD4" w14:textId="77777777" w:rsidR="00703972" w:rsidRDefault="00703972" w:rsidP="00703972">
      <w:pPr>
        <w:pStyle w:val="NoSpacing"/>
      </w:pPr>
      <w:r>
        <w:t>10 July 2014</w:t>
      </w:r>
    </w:p>
    <w:p w14:paraId="472AE13B" w14:textId="1DB9CBCA" w:rsidR="00181D5E" w:rsidRDefault="00181D5E" w:rsidP="00703972">
      <w:pPr>
        <w:pStyle w:val="NoSpacing"/>
      </w:pPr>
      <w:r>
        <w:t>14 February 2026</w:t>
      </w:r>
    </w:p>
    <w:p w14:paraId="4E36109A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52D20" w14:textId="77777777" w:rsidR="00196FFF" w:rsidRDefault="00196FFF" w:rsidP="00920DE3">
      <w:pPr>
        <w:spacing w:after="0" w:line="240" w:lineRule="auto"/>
      </w:pPr>
      <w:r>
        <w:separator/>
      </w:r>
    </w:p>
  </w:endnote>
  <w:endnote w:type="continuationSeparator" w:id="0">
    <w:p w14:paraId="77D8AC87" w14:textId="77777777" w:rsidR="00196FFF" w:rsidRDefault="00196F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7F05E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50D1F" w14:textId="77777777" w:rsidR="00C009D8" w:rsidRPr="00C009D8" w:rsidRDefault="00C009D8">
    <w:pPr>
      <w:pStyle w:val="Footer"/>
    </w:pPr>
    <w:r>
      <w:t>Copyright I.S.Rogers 9 August 2013</w:t>
    </w:r>
  </w:p>
  <w:p w14:paraId="28B54AC2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B0CCE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7F023" w14:textId="77777777" w:rsidR="00196FFF" w:rsidRDefault="00196FFF" w:rsidP="00920DE3">
      <w:pPr>
        <w:spacing w:after="0" w:line="240" w:lineRule="auto"/>
      </w:pPr>
      <w:r>
        <w:separator/>
      </w:r>
    </w:p>
  </w:footnote>
  <w:footnote w:type="continuationSeparator" w:id="0">
    <w:p w14:paraId="7CAC0734" w14:textId="77777777" w:rsidR="00196FFF" w:rsidRDefault="00196F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FDDB4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08CA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BCA10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3972"/>
    <w:rsid w:val="00120749"/>
    <w:rsid w:val="00181D5E"/>
    <w:rsid w:val="00196FFF"/>
    <w:rsid w:val="00624CAE"/>
    <w:rsid w:val="00703972"/>
    <w:rsid w:val="008877F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E8083"/>
  <w15:docId w15:val="{1C0AB065-F1C3-414F-B049-508FB693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42</Words>
  <Characters>293</Characters>
  <Application>Microsoft Office Word</Application>
  <DocSecurity>0</DocSecurity>
  <Lines>13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2014-07-12T19:44:00Z</dcterms:created>
  <dcterms:modified xsi:type="dcterms:W3CDTF">2026-02-14T08:02:00Z</dcterms:modified>
</cp:coreProperties>
</file>