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673B2" w14:textId="77777777" w:rsidR="00E27514" w:rsidRDefault="00E27514" w:rsidP="00E275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ARNOLD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581134B3" w14:textId="77777777" w:rsidR="00E27514" w:rsidRDefault="00E27514" w:rsidP="00E275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Clerk.</w:t>
      </w:r>
    </w:p>
    <w:p w14:paraId="271FAA58" w14:textId="77777777" w:rsidR="00E27514" w:rsidRDefault="00E27514" w:rsidP="00E275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D6BA5A" w14:textId="77777777" w:rsidR="00E27514" w:rsidRDefault="00E27514" w:rsidP="00E275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B7D401" w14:textId="77777777" w:rsidR="00E27514" w:rsidRDefault="00E27514" w:rsidP="00E275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Andreux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bought a plaint of debt against him and four others.</w:t>
      </w:r>
    </w:p>
    <w:p w14:paraId="734D04E0" w14:textId="77777777" w:rsidR="00E27514" w:rsidRDefault="00E27514" w:rsidP="00E275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CC0EF65" w14:textId="77777777" w:rsidR="00E27514" w:rsidRDefault="00E27514" w:rsidP="00E275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ACF6CB" w14:textId="77777777" w:rsidR="00E27514" w:rsidRDefault="00E27514" w:rsidP="00E275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84A263" w14:textId="77777777" w:rsidR="00E27514" w:rsidRDefault="00E27514" w:rsidP="00E27514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2022</w:t>
      </w:r>
    </w:p>
    <w:p w14:paraId="343C76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FE2A3" w14:textId="77777777" w:rsidR="00E27514" w:rsidRDefault="00E27514" w:rsidP="009139A6">
      <w:r>
        <w:separator/>
      </w:r>
    </w:p>
  </w:endnote>
  <w:endnote w:type="continuationSeparator" w:id="0">
    <w:p w14:paraId="534D2279" w14:textId="77777777" w:rsidR="00E27514" w:rsidRDefault="00E275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CCA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968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45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A7552" w14:textId="77777777" w:rsidR="00E27514" w:rsidRDefault="00E27514" w:rsidP="009139A6">
      <w:r>
        <w:separator/>
      </w:r>
    </w:p>
  </w:footnote>
  <w:footnote w:type="continuationSeparator" w:id="0">
    <w:p w14:paraId="18931413" w14:textId="77777777" w:rsidR="00E27514" w:rsidRDefault="00E275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D4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36F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64E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1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751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7ECC1"/>
  <w15:chartTrackingRefBased/>
  <w15:docId w15:val="{D6DF5648-1E1A-4977-8EAC-4D21A494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75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2022-08-29T15:36:00Z</dcterms:created>
  <dcterms:modified xsi:type="dcterms:W3CDTF">2022-08-29T15:41:00Z</dcterms:modified>
</cp:coreProperties>
</file>