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72A89" w14:textId="77777777" w:rsidR="00FA1D05" w:rsidRDefault="00FA1D05" w:rsidP="00FA1D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ARNOLD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06778DCF" w14:textId="77777777" w:rsidR="00FA1D05" w:rsidRDefault="00FA1D05" w:rsidP="00FA1D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87EEFB" w14:textId="77777777" w:rsidR="00FA1D05" w:rsidRDefault="00FA1D05" w:rsidP="00FA1D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0E7D02E" w14:textId="77777777" w:rsidR="00FA1D05" w:rsidRDefault="00FA1D05" w:rsidP="00FA1D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29 Dec.1407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prior to going to Calais in the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>retinue</w:t>
      </w:r>
      <w:proofErr w:type="gramEnd"/>
    </w:p>
    <w:p w14:paraId="582A22A4" w14:textId="77777777" w:rsidR="00FA1D05" w:rsidRDefault="00FA1D05" w:rsidP="00FA1D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John Beaufort, Earl of Somerset(q.v.).</w:t>
      </w:r>
    </w:p>
    <w:p w14:paraId="637FD4AE" w14:textId="77777777" w:rsidR="00FA1D05" w:rsidRDefault="00FA1D05" w:rsidP="00FA1D05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C76/90, m20,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A0EFA1E" w14:textId="77777777" w:rsidR="00FA1D05" w:rsidRDefault="00FA1D05" w:rsidP="00FA1D0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6B9E21BE" w14:textId="77777777" w:rsidR="00FA1D05" w:rsidRDefault="00FA1D05" w:rsidP="00FA1D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C8175DA" w14:textId="77777777" w:rsidR="00FA1D05" w:rsidRDefault="00FA1D05" w:rsidP="00FA1D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D930189" w14:textId="77777777" w:rsidR="00FA1D05" w:rsidRDefault="00FA1D05" w:rsidP="00FA1D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</w:t>
      </w:r>
    </w:p>
    <w:p w14:paraId="273CF0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CC44A" w14:textId="77777777" w:rsidR="00FA1D05" w:rsidRDefault="00FA1D05" w:rsidP="009139A6">
      <w:r>
        <w:separator/>
      </w:r>
    </w:p>
  </w:endnote>
  <w:endnote w:type="continuationSeparator" w:id="0">
    <w:p w14:paraId="05FDB4B9" w14:textId="77777777" w:rsidR="00FA1D05" w:rsidRDefault="00FA1D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61C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16D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E4D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B186F" w14:textId="77777777" w:rsidR="00FA1D05" w:rsidRDefault="00FA1D05" w:rsidP="009139A6">
      <w:r>
        <w:separator/>
      </w:r>
    </w:p>
  </w:footnote>
  <w:footnote w:type="continuationSeparator" w:id="0">
    <w:p w14:paraId="6698B441" w14:textId="77777777" w:rsidR="00FA1D05" w:rsidRDefault="00FA1D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69D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9C3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68B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0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A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3164C"/>
  <w15:chartTrackingRefBased/>
  <w15:docId w15:val="{6E90DAA5-33B4-4FA7-9FA4-57385A2C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2023-03-14T21:25:00Z</dcterms:created>
  <dcterms:modified xsi:type="dcterms:W3CDTF">2023-03-14T21:25:00Z</dcterms:modified>
</cp:coreProperties>
</file>