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BA0F9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ARNOLD</w:t>
      </w:r>
      <w:r>
        <w:rPr>
          <w:rFonts w:ascii="Times New Roman" w:hAnsi="Times New Roman" w:cs="Times New Roman"/>
          <w:sz w:val="24"/>
          <w:szCs w:val="24"/>
        </w:rPr>
        <w:t xml:space="preserve">       (fl.1477)</w:t>
      </w:r>
    </w:p>
    <w:p w14:paraId="474B3431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Prioress of Amesbury Priory.</w:t>
      </w:r>
    </w:p>
    <w:p w14:paraId="2B1E1D6F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D5BF8CD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C64A346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She appears in the Plea Rolls.</w:t>
      </w:r>
    </w:p>
    <w:p w14:paraId="0BD85CE5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438105A" w14:textId="77777777" w:rsidR="009934A5" w:rsidRDefault="009934A5" w:rsidP="009934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She made a plaint of debt against Thomas Forde of Sparsholt,</w:t>
      </w:r>
    </w:p>
    <w:p w14:paraId="05D82929" w14:textId="77777777" w:rsidR="009934A5" w:rsidRDefault="009934A5" w:rsidP="009934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Berkshire(q.v.).</w:t>
      </w:r>
    </w:p>
    <w:p w14:paraId="50AFC2EA" w14:textId="77777777" w:rsidR="009934A5" w:rsidRDefault="009934A5" w:rsidP="009934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2E24C8CC" w14:textId="77777777" w:rsidR="009934A5" w:rsidRDefault="009934A5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67073F8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31D9C1B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FA7553" w14:textId="77777777" w:rsidR="0035312F" w:rsidRDefault="0035312F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2022</w:t>
      </w:r>
    </w:p>
    <w:p w14:paraId="08B00DD5" w14:textId="75B2A17B" w:rsidR="009934A5" w:rsidRDefault="009934A5" w:rsidP="0035312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2026</w:t>
      </w:r>
    </w:p>
    <w:p w14:paraId="2CE44D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FC332" w14:textId="77777777" w:rsidR="001F417A" w:rsidRDefault="001F417A" w:rsidP="009139A6">
      <w:r>
        <w:separator/>
      </w:r>
    </w:p>
  </w:endnote>
  <w:endnote w:type="continuationSeparator" w:id="0">
    <w:p w14:paraId="7DF5D30D" w14:textId="77777777" w:rsidR="001F417A" w:rsidRDefault="001F41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00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CD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02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C751" w14:textId="77777777" w:rsidR="001F417A" w:rsidRDefault="001F417A" w:rsidP="009139A6">
      <w:r>
        <w:separator/>
      </w:r>
    </w:p>
  </w:footnote>
  <w:footnote w:type="continuationSeparator" w:id="0">
    <w:p w14:paraId="0D5EA8B7" w14:textId="77777777" w:rsidR="001F417A" w:rsidRDefault="001F41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05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E5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4F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2F"/>
    <w:rsid w:val="000666E0"/>
    <w:rsid w:val="001F417A"/>
    <w:rsid w:val="002510B7"/>
    <w:rsid w:val="0035312F"/>
    <w:rsid w:val="005C130B"/>
    <w:rsid w:val="00826F5C"/>
    <w:rsid w:val="008877F4"/>
    <w:rsid w:val="009139A6"/>
    <w:rsid w:val="009448BB"/>
    <w:rsid w:val="009934A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B2A72"/>
  <w15:chartTrackingRefBased/>
  <w15:docId w15:val="{0903EE03-0336-40D1-A2EF-6D810AD0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3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uh.edu/waalt/index.php/CP40/87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368</Characters>
  <Application>Microsoft Office Word</Application>
  <DocSecurity>0</DocSecurity>
  <Lines>17</Lines>
  <Paragraphs>11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2022-07-08T19:38:00Z</dcterms:created>
  <dcterms:modified xsi:type="dcterms:W3CDTF">2026-02-14T08:00:00Z</dcterms:modified>
</cp:coreProperties>
</file>