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E15AE" w14:textId="77777777" w:rsidR="00D12D3F" w:rsidRDefault="00D12D3F" w:rsidP="00D12D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ARNOLD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42329E9C" w14:textId="77777777" w:rsidR="00D12D3F" w:rsidRDefault="00D12D3F" w:rsidP="00D12D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Warwick. Weaver.</w:t>
      </w:r>
    </w:p>
    <w:p w14:paraId="2AFB9DD1" w14:textId="77777777" w:rsidR="00D12D3F" w:rsidRDefault="00D12D3F" w:rsidP="00D12D3F">
      <w:pPr>
        <w:pStyle w:val="NoSpacing"/>
        <w:rPr>
          <w:rFonts w:cs="Times New Roman"/>
          <w:szCs w:val="24"/>
        </w:rPr>
      </w:pPr>
    </w:p>
    <w:p w14:paraId="11E217EC" w14:textId="77777777" w:rsidR="00D12D3F" w:rsidRDefault="00D12D3F" w:rsidP="00D12D3F">
      <w:pPr>
        <w:pStyle w:val="NoSpacing"/>
        <w:rPr>
          <w:rFonts w:cs="Times New Roman"/>
          <w:szCs w:val="24"/>
        </w:rPr>
      </w:pPr>
    </w:p>
    <w:p w14:paraId="29BC66AB" w14:textId="77777777" w:rsidR="00D12D3F" w:rsidRDefault="00D12D3F" w:rsidP="00D12D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1475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Skylle</w:t>
      </w:r>
      <w:proofErr w:type="spellEnd"/>
      <w:r>
        <w:rPr>
          <w:rFonts w:cs="Times New Roman"/>
          <w:szCs w:val="24"/>
        </w:rPr>
        <w:t xml:space="preserve"> of Coventry, lorimer(q.v.), brought a plaint of conspiracy</w:t>
      </w:r>
    </w:p>
    <w:p w14:paraId="3BBB6EDC" w14:textId="77777777" w:rsidR="00D12D3F" w:rsidRDefault="00D12D3F" w:rsidP="00D12D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three others.</w:t>
      </w:r>
    </w:p>
    <w:p w14:paraId="2098C55E" w14:textId="77777777" w:rsidR="00D12D3F" w:rsidRDefault="00D12D3F" w:rsidP="00D12D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211D2">
          <w:rPr>
            <w:rStyle w:val="Hyperlink"/>
            <w:rFonts w:cs="Times New Roman"/>
            <w:szCs w:val="24"/>
          </w:rPr>
          <w:t>https://waalt.uh.edu/index.php/CP40/768</w:t>
        </w:r>
      </w:hyperlink>
      <w:r>
        <w:rPr>
          <w:rFonts w:cs="Times New Roman"/>
          <w:szCs w:val="24"/>
        </w:rPr>
        <w:t xml:space="preserve"> )</w:t>
      </w:r>
    </w:p>
    <w:p w14:paraId="1FD859A7" w14:textId="77777777" w:rsidR="00D12D3F" w:rsidRDefault="00D12D3F" w:rsidP="00D12D3F">
      <w:pPr>
        <w:pStyle w:val="NoSpacing"/>
        <w:rPr>
          <w:rFonts w:cs="Times New Roman"/>
          <w:szCs w:val="24"/>
        </w:rPr>
      </w:pPr>
    </w:p>
    <w:p w14:paraId="49F41F7A" w14:textId="77777777" w:rsidR="00D12D3F" w:rsidRDefault="00D12D3F" w:rsidP="00D12D3F">
      <w:pPr>
        <w:pStyle w:val="NoSpacing"/>
        <w:rPr>
          <w:rFonts w:cs="Times New Roman"/>
          <w:szCs w:val="24"/>
        </w:rPr>
      </w:pPr>
    </w:p>
    <w:p w14:paraId="356873EC" w14:textId="77777777" w:rsidR="00D12D3F" w:rsidRDefault="00D12D3F" w:rsidP="00D12D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October 2024</w:t>
      </w:r>
    </w:p>
    <w:p w14:paraId="3F772A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526F54" w14:textId="77777777" w:rsidR="00D12D3F" w:rsidRDefault="00D12D3F" w:rsidP="009139A6">
      <w:r>
        <w:separator/>
      </w:r>
    </w:p>
  </w:endnote>
  <w:endnote w:type="continuationSeparator" w:id="0">
    <w:p w14:paraId="3F2B65A7" w14:textId="77777777" w:rsidR="00D12D3F" w:rsidRDefault="00D12D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94B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FF7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363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4FB09B" w14:textId="77777777" w:rsidR="00D12D3F" w:rsidRDefault="00D12D3F" w:rsidP="009139A6">
      <w:r>
        <w:separator/>
      </w:r>
    </w:p>
  </w:footnote>
  <w:footnote w:type="continuationSeparator" w:id="0">
    <w:p w14:paraId="7398981F" w14:textId="77777777" w:rsidR="00D12D3F" w:rsidRDefault="00D12D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FBD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53D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F5A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D3F"/>
    <w:rsid w:val="000666E0"/>
    <w:rsid w:val="002510B7"/>
    <w:rsid w:val="00270799"/>
    <w:rsid w:val="005C130B"/>
    <w:rsid w:val="00604F3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12D3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3226D"/>
  <w15:chartTrackingRefBased/>
  <w15:docId w15:val="{EE9FFD74-348D-493C-9895-50DCE210C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12D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2024-10-10T20:27:00Z</dcterms:created>
  <dcterms:modified xsi:type="dcterms:W3CDTF">2024-10-10T20:27:00Z</dcterms:modified>
</cp:coreProperties>
</file>