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EFE5F" w14:textId="77777777" w:rsidR="007D6725" w:rsidRDefault="007D6725" w:rsidP="007D67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Geoffrey ARNOLD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fl.1496)</w:t>
      </w:r>
    </w:p>
    <w:p w14:paraId="02415BFB" w14:textId="77777777" w:rsidR="007D6725" w:rsidRDefault="007D6725" w:rsidP="007D67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0725B04" w14:textId="77777777" w:rsidR="007D6725" w:rsidRDefault="007D6725" w:rsidP="007D67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1A7016" w14:textId="77777777" w:rsidR="007D6725" w:rsidRDefault="007D6725" w:rsidP="007D67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4ADF59" w14:textId="77777777" w:rsidR="007D6725" w:rsidRDefault="007D6725" w:rsidP="007D67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1496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apprenticed to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Stodard</w:t>
      </w:r>
      <w:proofErr w:type="spellEnd"/>
      <w:r>
        <w:rPr>
          <w:rFonts w:ascii="Times New Roman" w:hAnsi="Times New Roman" w:cs="Times New Roman"/>
          <w:sz w:val="24"/>
          <w:szCs w:val="24"/>
        </w:rPr>
        <w:t>, cutler(q.v.).</w:t>
      </w:r>
    </w:p>
    <w:p w14:paraId="4E672DA0" w14:textId="77777777" w:rsidR="007D6725" w:rsidRDefault="007D6725" w:rsidP="007D67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674E3A39" w14:textId="77777777" w:rsidR="007D6725" w:rsidRDefault="007D6725" w:rsidP="007D67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1C9A83" w14:textId="77777777" w:rsidR="007D6725" w:rsidRDefault="007D6725" w:rsidP="007D67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606C74" w14:textId="77777777" w:rsidR="007D6725" w:rsidRDefault="007D6725" w:rsidP="007D67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2022</w:t>
      </w:r>
    </w:p>
    <w:p w14:paraId="46FA61C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54A3E" w14:textId="77777777" w:rsidR="007D6725" w:rsidRDefault="007D6725" w:rsidP="009139A6">
      <w:r>
        <w:separator/>
      </w:r>
    </w:p>
  </w:endnote>
  <w:endnote w:type="continuationSeparator" w:id="0">
    <w:p w14:paraId="5B286EFF" w14:textId="77777777" w:rsidR="007D6725" w:rsidRDefault="007D67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234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ED05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423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4F3BF" w14:textId="77777777" w:rsidR="007D6725" w:rsidRDefault="007D6725" w:rsidP="009139A6">
      <w:r>
        <w:separator/>
      </w:r>
    </w:p>
  </w:footnote>
  <w:footnote w:type="continuationSeparator" w:id="0">
    <w:p w14:paraId="791A82F1" w14:textId="77777777" w:rsidR="007D6725" w:rsidRDefault="007D67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886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A0E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81C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725"/>
    <w:rsid w:val="000666E0"/>
    <w:rsid w:val="002510B7"/>
    <w:rsid w:val="005C130B"/>
    <w:rsid w:val="007D672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64D98"/>
  <w15:chartTrackingRefBased/>
  <w15:docId w15:val="{2CA35388-6491-45BB-8A50-BA558073C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2022-08-07T10:07:00Z</dcterms:created>
  <dcterms:modified xsi:type="dcterms:W3CDTF">2022-08-07T10:07:00Z</dcterms:modified>
</cp:coreProperties>
</file>