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Alice ARNOLD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Morton, Lincolnshire. Widow.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Sir James Ormond(q.v.), Sir Thomas Tyrell(q.v.), 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Fylongley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Robert Darcy(q.v.) and William Tyrell(q.v.) brought a plaint of forcible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entry against him,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Hygham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Raylegh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Roger Redman of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Stratford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Bowe(q.v.),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Knyston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Hadley(q.v.), John Stoughton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Hakenby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William Bury of Morton (q.v.).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Sir James Ormond(q.v.), Sir Thomas Tyrell(q.v.), 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Fylongley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Robert Darcy(q.v.) and William Tyrell(q.v.) brought a plaint of forcible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entry against her,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Knyston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Hadley(q.v.),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Saughton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Haconby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William Bury of Colchester(q.v.),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Steleman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Rayleigh(q.v.),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Hytham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Rayleigh(q.v.) and Roger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Ree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Stratford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Bowe(q.v.).  (ibid.)</w:t>
      </w: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C2064" w:rsidRDefault="001C2064" w:rsidP="001C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E71FC3" w:rsidRDefault="001C2064" w:rsidP="001C2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15 April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064" w:rsidRDefault="001C2064" w:rsidP="00E71FC3">
      <w:pPr>
        <w:spacing w:after="0" w:line="240" w:lineRule="auto"/>
      </w:pPr>
      <w:r>
        <w:separator/>
      </w:r>
    </w:p>
  </w:endnote>
  <w:endnote w:type="continuationSeparator" w:id="0">
    <w:p w:rsidR="001C2064" w:rsidRDefault="001C20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064" w:rsidRDefault="001C2064" w:rsidP="00E71FC3">
      <w:pPr>
        <w:spacing w:after="0" w:line="240" w:lineRule="auto"/>
      </w:pPr>
      <w:r>
        <w:separator/>
      </w:r>
    </w:p>
  </w:footnote>
  <w:footnote w:type="continuationSeparator" w:id="0">
    <w:p w:rsidR="001C2064" w:rsidRDefault="001C20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064"/>
    <w:rsid w:val="001C206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2A42BA-504D-42CF-86F2-E3E60888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C20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2016-05-07T19:17:00Z</dcterms:created>
  <dcterms:modified xsi:type="dcterms:W3CDTF">2016-05-07T19:18:00Z</dcterms:modified>
</cp:coreProperties>
</file>