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0B981" w14:textId="7A821D79" w:rsidR="00BA00A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ARNOLD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6CB1A95C" w14:textId="762E5D20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Winchester.</w:t>
      </w:r>
    </w:p>
    <w:p w14:paraId="6BB77E92" w14:textId="797FA13E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9D19E" w14:textId="00CB6B40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E295B" w14:textId="25AC354A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John Turner.     (H.O.C.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p.56)</w:t>
      </w:r>
    </w:p>
    <w:p w14:paraId="5A851CF7" w14:textId="3FB51BB4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4986B" w14:textId="0FAF2ADE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John Arnold of Winchester(q.v.).   (ibid.)</w:t>
      </w:r>
    </w:p>
    <w:p w14:paraId="7503F53E" w14:textId="24C84175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had one son.   (ibid.)</w:t>
      </w:r>
    </w:p>
    <w:p w14:paraId="3183DC6D" w14:textId="2AAC20E8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773FEC" w14:textId="01DBF9D5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C2396" w14:textId="42618C34" w:rsid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2021</w:t>
      </w:r>
    </w:p>
    <w:p w14:paraId="334C8CB8" w14:textId="77777777" w:rsidR="009E39CB" w:rsidRPr="009E39CB" w:rsidRDefault="009E39C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E39CB" w:rsidRPr="009E39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2C7A9" w14:textId="77777777" w:rsidR="009E39CB" w:rsidRDefault="009E39CB" w:rsidP="009139A6">
      <w:r>
        <w:separator/>
      </w:r>
    </w:p>
  </w:endnote>
  <w:endnote w:type="continuationSeparator" w:id="0">
    <w:p w14:paraId="71831479" w14:textId="77777777" w:rsidR="009E39CB" w:rsidRDefault="009E39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DA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CE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48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6B6C" w14:textId="77777777" w:rsidR="009E39CB" w:rsidRDefault="009E39CB" w:rsidP="009139A6">
      <w:r>
        <w:separator/>
      </w:r>
    </w:p>
  </w:footnote>
  <w:footnote w:type="continuationSeparator" w:id="0">
    <w:p w14:paraId="2D5053F1" w14:textId="77777777" w:rsidR="009E39CB" w:rsidRDefault="009E39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2E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6B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6B0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CB"/>
    <w:rsid w:val="000666E0"/>
    <w:rsid w:val="002510B7"/>
    <w:rsid w:val="005C130B"/>
    <w:rsid w:val="00826F5C"/>
    <w:rsid w:val="009139A6"/>
    <w:rsid w:val="009448BB"/>
    <w:rsid w:val="009E39C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B7517"/>
  <w15:chartTrackingRefBased/>
  <w15:docId w15:val="{D85A07B0-3F9F-4671-AA37-59A2C5F2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2021-09-09T20:29:00Z</dcterms:created>
  <dcterms:modified xsi:type="dcterms:W3CDTF">2021-09-09T20:31:00Z</dcterms:modified>
</cp:coreProperties>
</file>