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5A5" w:rsidRDefault="002D45A5" w:rsidP="002D45A5">
      <w:pPr>
        <w:pStyle w:val="NoSpacing"/>
      </w:pPr>
      <w:r>
        <w:rPr>
          <w:u w:val="single"/>
        </w:rPr>
        <w:t>William ARNEY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2D45A5" w:rsidRDefault="002D45A5" w:rsidP="002D45A5">
      <w:pPr>
        <w:pStyle w:val="NoSpacing"/>
      </w:pPr>
    </w:p>
    <w:p w:rsidR="002D45A5" w:rsidRDefault="002D45A5" w:rsidP="002D45A5">
      <w:pPr>
        <w:pStyle w:val="NoSpacing"/>
      </w:pPr>
    </w:p>
    <w:p w:rsidR="00737DB8" w:rsidRDefault="00737DB8" w:rsidP="00737DB8">
      <w:pPr>
        <w:pStyle w:val="NoSpacing"/>
      </w:pPr>
      <w:r>
        <w:t>30 May1420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>,</w:t>
      </w:r>
    </w:p>
    <w:p w:rsidR="00737DB8" w:rsidRDefault="00737DB8" w:rsidP="00737DB8">
      <w:pPr>
        <w:pStyle w:val="NoSpacing"/>
      </w:pPr>
      <w:r>
        <w:tab/>
      </w:r>
      <w:r>
        <w:tab/>
        <w:t>Hampshire, into lands of the late John Keynes, junior(q.v.).</w:t>
      </w:r>
    </w:p>
    <w:p w:rsidR="00737DB8" w:rsidRDefault="00737DB8" w:rsidP="00737DB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21-583)</w:t>
      </w:r>
    </w:p>
    <w:p w:rsidR="002D45A5" w:rsidRDefault="002D45A5" w:rsidP="002D45A5">
      <w:pPr>
        <w:pStyle w:val="NoSpacing"/>
      </w:pPr>
      <w:r>
        <w:t>18 Nov.1420</w:t>
      </w:r>
      <w:r>
        <w:tab/>
        <w:t xml:space="preserve">He was a juror on the inquisition post mortem held in </w:t>
      </w:r>
      <w:proofErr w:type="spellStart"/>
      <w:r>
        <w:t>Fordingbridge</w:t>
      </w:r>
      <w:proofErr w:type="spellEnd"/>
      <w:r>
        <w:t>,</w:t>
      </w:r>
    </w:p>
    <w:p w:rsidR="002D45A5" w:rsidRDefault="002D45A5" w:rsidP="002D45A5">
      <w:pPr>
        <w:pStyle w:val="NoSpacing"/>
      </w:pPr>
      <w:r>
        <w:tab/>
      </w:r>
      <w:r>
        <w:tab/>
        <w:t xml:space="preserve">Hampshire, into lands of the late Sir Thomas </w:t>
      </w:r>
      <w:proofErr w:type="spellStart"/>
      <w:r>
        <w:t>Romesye</w:t>
      </w:r>
      <w:proofErr w:type="spellEnd"/>
      <w:r>
        <w:t>(q.v.).</w:t>
      </w:r>
    </w:p>
    <w:p w:rsidR="002D45A5" w:rsidRDefault="002D45A5" w:rsidP="002D45A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21-567)</w:t>
      </w:r>
    </w:p>
    <w:p w:rsidR="002D45A5" w:rsidRDefault="002D45A5" w:rsidP="002D45A5">
      <w:pPr>
        <w:pStyle w:val="NoSpacing"/>
      </w:pPr>
    </w:p>
    <w:p w:rsidR="002D45A5" w:rsidRDefault="002D45A5" w:rsidP="002D45A5">
      <w:pPr>
        <w:pStyle w:val="NoSpacing"/>
      </w:pPr>
    </w:p>
    <w:p w:rsidR="006B2F86" w:rsidRDefault="002D45A5" w:rsidP="002D45A5">
      <w:pPr>
        <w:pStyle w:val="NoSpacing"/>
      </w:pPr>
      <w:r>
        <w:t>9 October 2016</w:t>
      </w:r>
    </w:p>
    <w:p w:rsidR="00737DB8" w:rsidRPr="002D45A5" w:rsidRDefault="00737DB8" w:rsidP="002D45A5">
      <w:pPr>
        <w:pStyle w:val="NoSpacing"/>
      </w:pPr>
      <w:r>
        <w:t>10 November 2016</w:t>
      </w:r>
      <w:bookmarkStart w:id="0" w:name="_GoBack"/>
      <w:bookmarkEnd w:id="0"/>
    </w:p>
    <w:sectPr w:rsidR="00737DB8" w:rsidRPr="002D45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5A5" w:rsidRDefault="002D45A5" w:rsidP="00E71FC3">
      <w:pPr>
        <w:spacing w:after="0" w:line="240" w:lineRule="auto"/>
      </w:pPr>
      <w:r>
        <w:separator/>
      </w:r>
    </w:p>
  </w:endnote>
  <w:endnote w:type="continuationSeparator" w:id="0">
    <w:p w:rsidR="002D45A5" w:rsidRDefault="002D45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5A5" w:rsidRDefault="002D45A5" w:rsidP="00E71FC3">
      <w:pPr>
        <w:spacing w:after="0" w:line="240" w:lineRule="auto"/>
      </w:pPr>
      <w:r>
        <w:separator/>
      </w:r>
    </w:p>
  </w:footnote>
  <w:footnote w:type="continuationSeparator" w:id="0">
    <w:p w:rsidR="002D45A5" w:rsidRDefault="002D45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5A5"/>
    <w:rsid w:val="001A7C09"/>
    <w:rsid w:val="002D45A5"/>
    <w:rsid w:val="00733BE7"/>
    <w:rsid w:val="00737DB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0CAA1"/>
  <w15:chartTrackingRefBased/>
  <w15:docId w15:val="{56C15E5A-D0AB-478F-B99F-BF665BC1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2016-10-09T17:31:00Z</dcterms:created>
  <dcterms:modified xsi:type="dcterms:W3CDTF">2016-11-10T12:24:00Z</dcterms:modified>
</cp:coreProperties>
</file>