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2573EF" w14:textId="77777777" w:rsidR="00565A8F" w:rsidRDefault="00565A8F" w:rsidP="00565A8F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ARNEWEY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fl.1494)</w:t>
      </w:r>
    </w:p>
    <w:p w14:paraId="51DD7C74" w14:textId="77777777" w:rsidR="00565A8F" w:rsidRDefault="00565A8F" w:rsidP="00565A8F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Mercer.</w:t>
      </w:r>
    </w:p>
    <w:p w14:paraId="38FC45CF" w14:textId="77777777" w:rsidR="00565A8F" w:rsidRDefault="00565A8F" w:rsidP="00565A8F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410EDD9B" w14:textId="77777777" w:rsidR="00565A8F" w:rsidRDefault="00565A8F" w:rsidP="00565A8F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7258611E" w14:textId="77777777" w:rsidR="00565A8F" w:rsidRDefault="00565A8F" w:rsidP="00565A8F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Feb.1494</w:t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Nutson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draper(q.v.), brought a plaint of a debt of 100s</w:t>
      </w:r>
    </w:p>
    <w:p w14:paraId="4392A59F" w14:textId="77777777" w:rsidR="00565A8F" w:rsidRDefault="00565A8F" w:rsidP="00565A8F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against him and John Mulier of London,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6BE8A9FD" w14:textId="77777777" w:rsidR="00565A8F" w:rsidRDefault="00565A8F" w:rsidP="00565A8F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(T.N.A. ref. C 241/267/20)</w:t>
      </w:r>
    </w:p>
    <w:p w14:paraId="57CE37F5" w14:textId="77777777" w:rsidR="00565A8F" w:rsidRDefault="00565A8F" w:rsidP="00565A8F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1D45A552" w14:textId="77777777" w:rsidR="00565A8F" w:rsidRDefault="00565A8F" w:rsidP="00565A8F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13E4032C" w14:textId="77777777" w:rsidR="00565A8F" w:rsidRDefault="00565A8F" w:rsidP="00565A8F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May 2022</w:t>
      </w:r>
    </w:p>
    <w:p w14:paraId="545C7A8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5A9A58" w14:textId="77777777" w:rsidR="00565A8F" w:rsidRDefault="00565A8F" w:rsidP="009139A6">
      <w:r>
        <w:separator/>
      </w:r>
    </w:p>
  </w:endnote>
  <w:endnote w:type="continuationSeparator" w:id="0">
    <w:p w14:paraId="117340E7" w14:textId="77777777" w:rsidR="00565A8F" w:rsidRDefault="00565A8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8897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B2418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A40D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D66423" w14:textId="77777777" w:rsidR="00565A8F" w:rsidRDefault="00565A8F" w:rsidP="009139A6">
      <w:r>
        <w:separator/>
      </w:r>
    </w:p>
  </w:footnote>
  <w:footnote w:type="continuationSeparator" w:id="0">
    <w:p w14:paraId="7AA344E8" w14:textId="77777777" w:rsidR="00565A8F" w:rsidRDefault="00565A8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96644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9783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64D5E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A8F"/>
    <w:rsid w:val="000666E0"/>
    <w:rsid w:val="002510B7"/>
    <w:rsid w:val="00565A8F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7193E9"/>
  <w15:chartTrackingRefBased/>
  <w15:docId w15:val="{CBD0FCC1-51D8-4CA8-88D0-D779D88FC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2022-05-03T06:48:00Z</dcterms:created>
  <dcterms:modified xsi:type="dcterms:W3CDTF">2022-05-03T06:48:00Z</dcterms:modified>
</cp:coreProperties>
</file>