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F5090" w14:textId="77777777" w:rsidR="009B4178" w:rsidRDefault="009B4178" w:rsidP="009B41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ARNEWEY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fl.1439)</w:t>
      </w:r>
    </w:p>
    <w:p w14:paraId="40826952" w14:textId="77777777" w:rsidR="009B4178" w:rsidRDefault="009B4178" w:rsidP="009B41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660F53CA" w14:textId="77777777" w:rsidR="009B4178" w:rsidRDefault="009B4178" w:rsidP="009B4178">
      <w:pPr>
        <w:pStyle w:val="NoSpacing"/>
        <w:rPr>
          <w:rFonts w:cs="Times New Roman"/>
          <w:szCs w:val="24"/>
        </w:rPr>
      </w:pPr>
    </w:p>
    <w:p w14:paraId="750E66E3" w14:textId="77777777" w:rsidR="009B4178" w:rsidRDefault="009B4178" w:rsidP="009B4178">
      <w:pPr>
        <w:pStyle w:val="NoSpacing"/>
        <w:rPr>
          <w:rFonts w:cs="Times New Roman"/>
          <w:szCs w:val="24"/>
        </w:rPr>
      </w:pPr>
    </w:p>
    <w:p w14:paraId="448E11FE" w14:textId="77777777" w:rsidR="009B4178" w:rsidRDefault="009B4178" w:rsidP="009B41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Jul.</w:t>
      </w:r>
      <w:r>
        <w:rPr>
          <w:rFonts w:cs="Times New Roman"/>
          <w:szCs w:val="24"/>
        </w:rPr>
        <w:tab/>
        <w:t>1439</w:t>
      </w:r>
      <w:r>
        <w:rPr>
          <w:rFonts w:cs="Times New Roman"/>
          <w:szCs w:val="24"/>
        </w:rPr>
        <w:tab/>
        <w:t xml:space="preserve">He and Sir William </w:t>
      </w:r>
      <w:proofErr w:type="spellStart"/>
      <w:r>
        <w:rPr>
          <w:rFonts w:cs="Times New Roman"/>
          <w:szCs w:val="24"/>
        </w:rPr>
        <w:t>Estfeld</w:t>
      </w:r>
      <w:proofErr w:type="spellEnd"/>
      <w:r>
        <w:rPr>
          <w:rFonts w:cs="Times New Roman"/>
          <w:szCs w:val="24"/>
        </w:rPr>
        <w:t xml:space="preserve"> of </w:t>
      </w:r>
      <w:proofErr w:type="gramStart"/>
      <w:r>
        <w:rPr>
          <w:rFonts w:cs="Times New Roman"/>
          <w:szCs w:val="24"/>
        </w:rPr>
        <w:t>London,(</w:t>
      </w:r>
      <w:proofErr w:type="gramEnd"/>
      <w:r>
        <w:rPr>
          <w:rFonts w:cs="Times New Roman"/>
          <w:szCs w:val="24"/>
        </w:rPr>
        <w:t>q.v.), made a plaint of intrusion</w:t>
      </w:r>
    </w:p>
    <w:p w14:paraId="19551D1C" w14:textId="77777777" w:rsidR="009B4178" w:rsidRDefault="009B4178" w:rsidP="009B41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John </w:t>
      </w:r>
      <w:proofErr w:type="spellStart"/>
      <w:r>
        <w:rPr>
          <w:rFonts w:cs="Times New Roman"/>
          <w:szCs w:val="24"/>
        </w:rPr>
        <w:t>Flete</w:t>
      </w:r>
      <w:proofErr w:type="spellEnd"/>
      <w:r>
        <w:rPr>
          <w:rFonts w:cs="Times New Roman"/>
          <w:szCs w:val="24"/>
        </w:rPr>
        <w:t xml:space="preserve">(q.v.), William Chapman(q.v.), Philip </w:t>
      </w:r>
      <w:proofErr w:type="spellStart"/>
      <w:r>
        <w:rPr>
          <w:rFonts w:cs="Times New Roman"/>
          <w:szCs w:val="24"/>
        </w:rPr>
        <w:t>Leweston</w:t>
      </w:r>
      <w:proofErr w:type="spellEnd"/>
      <w:r>
        <w:rPr>
          <w:rFonts w:cs="Times New Roman"/>
          <w:szCs w:val="24"/>
        </w:rPr>
        <w:t>(q.v.),</w:t>
      </w:r>
    </w:p>
    <w:p w14:paraId="714A7ADC" w14:textId="77777777" w:rsidR="009B4178" w:rsidRDefault="009B4178" w:rsidP="009B41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Leweston</w:t>
      </w:r>
      <w:proofErr w:type="spellEnd"/>
      <w:r>
        <w:rPr>
          <w:rFonts w:cs="Times New Roman"/>
          <w:szCs w:val="24"/>
        </w:rPr>
        <w:t xml:space="preserve">(q.v.) and Thomas </w:t>
      </w:r>
      <w:proofErr w:type="spellStart"/>
      <w:r>
        <w:rPr>
          <w:rFonts w:cs="Times New Roman"/>
          <w:szCs w:val="24"/>
        </w:rPr>
        <w:t>Dounton</w:t>
      </w:r>
      <w:proofErr w:type="spellEnd"/>
      <w:r>
        <w:rPr>
          <w:rFonts w:cs="Times New Roman"/>
          <w:szCs w:val="24"/>
        </w:rPr>
        <w:t xml:space="preserve">(q.v.), all of London, </w:t>
      </w:r>
      <w:proofErr w:type="gramStart"/>
      <w:r>
        <w:rPr>
          <w:rFonts w:cs="Times New Roman"/>
          <w:szCs w:val="24"/>
        </w:rPr>
        <w:t>touching</w:t>
      </w:r>
      <w:proofErr w:type="gramEnd"/>
    </w:p>
    <w:p w14:paraId="515832E5" w14:textId="77777777" w:rsidR="009B4178" w:rsidRDefault="009B4178" w:rsidP="009B41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their free tenement in All Hallows at Hay.</w:t>
      </w:r>
    </w:p>
    <w:p w14:paraId="3FA56777" w14:textId="77777777" w:rsidR="009B4178" w:rsidRDefault="009B4178" w:rsidP="009B4178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18)</w:t>
      </w:r>
    </w:p>
    <w:p w14:paraId="477F05C4" w14:textId="77777777" w:rsidR="009B4178" w:rsidRDefault="009B4178" w:rsidP="009B4178">
      <w:pPr>
        <w:pStyle w:val="NoSpacing"/>
        <w:rPr>
          <w:rFonts w:cs="Times New Roman"/>
          <w:szCs w:val="24"/>
        </w:rPr>
      </w:pPr>
    </w:p>
    <w:p w14:paraId="6F0CF941" w14:textId="77777777" w:rsidR="009B4178" w:rsidRDefault="009B4178" w:rsidP="009B4178">
      <w:pPr>
        <w:pStyle w:val="NoSpacing"/>
        <w:rPr>
          <w:rFonts w:cs="Times New Roman"/>
          <w:szCs w:val="24"/>
        </w:rPr>
      </w:pPr>
    </w:p>
    <w:p w14:paraId="5FC336A3" w14:textId="77777777" w:rsidR="009B4178" w:rsidRDefault="009B4178" w:rsidP="009B41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June 2023</w:t>
      </w:r>
    </w:p>
    <w:p w14:paraId="579FF4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1B748" w14:textId="77777777" w:rsidR="009B4178" w:rsidRDefault="009B4178" w:rsidP="009139A6">
      <w:r>
        <w:separator/>
      </w:r>
    </w:p>
  </w:endnote>
  <w:endnote w:type="continuationSeparator" w:id="0">
    <w:p w14:paraId="7FC74160" w14:textId="77777777" w:rsidR="009B4178" w:rsidRDefault="009B41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D9D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BA3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534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51D8B" w14:textId="77777777" w:rsidR="009B4178" w:rsidRDefault="009B4178" w:rsidP="009139A6">
      <w:r>
        <w:separator/>
      </w:r>
    </w:p>
  </w:footnote>
  <w:footnote w:type="continuationSeparator" w:id="0">
    <w:p w14:paraId="620BDE78" w14:textId="77777777" w:rsidR="009B4178" w:rsidRDefault="009B41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A7F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B89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E94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78"/>
    <w:rsid w:val="000666E0"/>
    <w:rsid w:val="002510B7"/>
    <w:rsid w:val="005C130B"/>
    <w:rsid w:val="00826F5C"/>
    <w:rsid w:val="009139A6"/>
    <w:rsid w:val="009448BB"/>
    <w:rsid w:val="00947624"/>
    <w:rsid w:val="009B4178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1AF87"/>
  <w15:chartTrackingRefBased/>
  <w15:docId w15:val="{4E889E0E-D047-463F-B489-017D0FF44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2023-06-23T19:02:00Z</dcterms:created>
  <dcterms:modified xsi:type="dcterms:W3CDTF">2023-06-23T19:03:00Z</dcterms:modified>
</cp:coreProperties>
</file>