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6C34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ARNET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7F79DDE1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1FC86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156DA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Nov.1487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to the Will of James Brown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BEDCF8D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https://www.kentarchaeology.org.uk/Research/Libr/Wills/Bk47+48/page%20009.htm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D4017CF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E33E4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9ADEA" w14:textId="77777777" w:rsidR="00F640FB" w:rsidRDefault="00F640FB" w:rsidP="00F64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2022</w:t>
      </w:r>
    </w:p>
    <w:p w14:paraId="2F0960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6A6F4" w14:textId="77777777" w:rsidR="00F640FB" w:rsidRDefault="00F640FB" w:rsidP="009139A6">
      <w:r>
        <w:separator/>
      </w:r>
    </w:p>
  </w:endnote>
  <w:endnote w:type="continuationSeparator" w:id="0">
    <w:p w14:paraId="7343B3C5" w14:textId="77777777" w:rsidR="00F640FB" w:rsidRDefault="00F640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DE8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BC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AD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4C8A9" w14:textId="77777777" w:rsidR="00F640FB" w:rsidRDefault="00F640FB" w:rsidP="009139A6">
      <w:r>
        <w:separator/>
      </w:r>
    </w:p>
  </w:footnote>
  <w:footnote w:type="continuationSeparator" w:id="0">
    <w:p w14:paraId="14A64421" w14:textId="77777777" w:rsidR="00F640FB" w:rsidRDefault="00F640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83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14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36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F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B17F9"/>
  <w15:chartTrackingRefBased/>
  <w15:docId w15:val="{8F15597D-9DE8-45A9-99AA-326CFE75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40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47+48/page%20009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2022-08-05T18:03:00Z</dcterms:created>
  <dcterms:modified xsi:type="dcterms:W3CDTF">2022-08-05T18:03:00Z</dcterms:modified>
</cp:coreProperties>
</file>