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62043" w14:textId="77777777" w:rsidR="00F55CC9" w:rsidRDefault="00F55CC9" w:rsidP="00F55C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Walter ARNALD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d.1400)</w:t>
      </w:r>
    </w:p>
    <w:p w14:paraId="60A0AAD7" w14:textId="77777777" w:rsidR="00F55CC9" w:rsidRDefault="00F55CC9" w:rsidP="00F55C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Vicar of Lydney, Gloucestershire.</w:t>
      </w:r>
    </w:p>
    <w:p w14:paraId="0EC6E7BB" w14:textId="77777777" w:rsidR="00F55CC9" w:rsidRDefault="00F55CC9" w:rsidP="00F55CC9">
      <w:pPr>
        <w:pStyle w:val="NoSpacing"/>
        <w:rPr>
          <w:rFonts w:cs="Times New Roman"/>
          <w:szCs w:val="24"/>
        </w:rPr>
      </w:pPr>
    </w:p>
    <w:p w14:paraId="7FB49A71" w14:textId="77777777" w:rsidR="00F55CC9" w:rsidRDefault="00F55CC9" w:rsidP="00F55CC9">
      <w:pPr>
        <w:pStyle w:val="NoSpacing"/>
        <w:rPr>
          <w:rFonts w:cs="Times New Roman"/>
          <w:szCs w:val="24"/>
        </w:rPr>
      </w:pPr>
    </w:p>
    <w:p w14:paraId="4E95D304" w14:textId="77777777" w:rsidR="00F55CC9" w:rsidRDefault="00F55CC9" w:rsidP="00F55C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1 Mar.1469</w:t>
      </w:r>
      <w:r>
        <w:rPr>
          <w:rFonts w:cs="Times New Roman"/>
          <w:szCs w:val="24"/>
        </w:rPr>
        <w:tab/>
        <w:t>He became Vicar.</w:t>
      </w:r>
    </w:p>
    <w:p w14:paraId="64CD24EE" w14:textId="77777777" w:rsidR="00F55CC9" w:rsidRDefault="00F55CC9" w:rsidP="00F55C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81D7C">
          <w:rPr>
            <w:rStyle w:val="Hyperlink"/>
            <w:rFonts w:cs="Times New Roman"/>
            <w:szCs w:val="24"/>
          </w:rPr>
          <w:t>www.melocki.org.uk/docese/Lydney.html</w:t>
        </w:r>
      </w:hyperlink>
      <w:r>
        <w:rPr>
          <w:rFonts w:cs="Times New Roman"/>
          <w:szCs w:val="24"/>
        </w:rPr>
        <w:t>)</w:t>
      </w:r>
    </w:p>
    <w:p w14:paraId="2D0EAE8E" w14:textId="77777777" w:rsidR="00F55CC9" w:rsidRDefault="00F55CC9" w:rsidP="00F55C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Jul.</w:t>
      </w:r>
      <w:r>
        <w:rPr>
          <w:rFonts w:cs="Times New Roman"/>
          <w:szCs w:val="24"/>
        </w:rPr>
        <w:tab/>
        <w:t>1400</w:t>
      </w:r>
      <w:r>
        <w:rPr>
          <w:rFonts w:cs="Times New Roman"/>
          <w:szCs w:val="24"/>
        </w:rPr>
        <w:tab/>
        <w:t>He had died by this date.   (ibid.)</w:t>
      </w:r>
    </w:p>
    <w:p w14:paraId="274B4D3D" w14:textId="77777777" w:rsidR="00F55CC9" w:rsidRDefault="00F55CC9" w:rsidP="00F55CC9">
      <w:pPr>
        <w:pStyle w:val="NoSpacing"/>
        <w:rPr>
          <w:rFonts w:cs="Times New Roman"/>
          <w:szCs w:val="24"/>
        </w:rPr>
      </w:pPr>
    </w:p>
    <w:p w14:paraId="0EDED3DC" w14:textId="77777777" w:rsidR="00F55CC9" w:rsidRDefault="00F55CC9" w:rsidP="00F55CC9">
      <w:pPr>
        <w:pStyle w:val="NoSpacing"/>
        <w:rPr>
          <w:rFonts w:cs="Times New Roman"/>
          <w:szCs w:val="24"/>
        </w:rPr>
      </w:pPr>
    </w:p>
    <w:p w14:paraId="15726954" w14:textId="77777777" w:rsidR="00F55CC9" w:rsidRDefault="00F55CC9" w:rsidP="00F55C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February 2025</w:t>
      </w:r>
    </w:p>
    <w:p w14:paraId="5DD59AF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4B1FA" w14:textId="77777777" w:rsidR="00F55CC9" w:rsidRDefault="00F55CC9" w:rsidP="009139A6">
      <w:r>
        <w:separator/>
      </w:r>
    </w:p>
  </w:endnote>
  <w:endnote w:type="continuationSeparator" w:id="0">
    <w:p w14:paraId="46FE2AF6" w14:textId="77777777" w:rsidR="00F55CC9" w:rsidRDefault="00F55CC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8796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1D39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FABA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B523C" w14:textId="77777777" w:rsidR="00F55CC9" w:rsidRDefault="00F55CC9" w:rsidP="009139A6">
      <w:r>
        <w:separator/>
      </w:r>
    </w:p>
  </w:footnote>
  <w:footnote w:type="continuationSeparator" w:id="0">
    <w:p w14:paraId="67456AF6" w14:textId="77777777" w:rsidR="00F55CC9" w:rsidRDefault="00F55CC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ADCC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64C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E376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CC9"/>
    <w:rsid w:val="000666E0"/>
    <w:rsid w:val="00160E94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5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6A0E4"/>
  <w15:chartTrackingRefBased/>
  <w15:docId w15:val="{2BAB7439-6B0E-4C10-A1A8-1237DCC44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55C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ocese/Lydney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2025-02-09T16:22:00Z</dcterms:created>
  <dcterms:modified xsi:type="dcterms:W3CDTF">2025-02-09T16:23:00Z</dcterms:modified>
</cp:coreProperties>
</file>