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E4DC0" w14:textId="77777777" w:rsidR="00F065AB" w:rsidRDefault="00F065AB" w:rsidP="00F065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Richard ARNALD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fl.1420)</w:t>
      </w:r>
    </w:p>
    <w:p w14:paraId="1D59AFBF" w14:textId="77777777" w:rsidR="00F065AB" w:rsidRDefault="00F065AB" w:rsidP="00F065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14B7E292" w14:textId="77777777" w:rsidR="00F065AB" w:rsidRDefault="00F065AB" w:rsidP="00F065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D7BA6A5" w14:textId="77777777" w:rsidR="00F065AB" w:rsidRDefault="00F065AB" w:rsidP="00F065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BB4FD34" w14:textId="77777777" w:rsidR="00F065AB" w:rsidRDefault="00F065AB" w:rsidP="00F065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in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Four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plaustrati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sclatestans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 were carried to his house in the North Bailey.</w:t>
      </w:r>
    </w:p>
    <w:p w14:paraId="29629812" w14:textId="77777777" w:rsidR="00F065AB" w:rsidRDefault="00F065AB" w:rsidP="00F065AB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p.80)</w:t>
      </w:r>
    </w:p>
    <w:p w14:paraId="4670BEC2" w14:textId="77777777" w:rsidR="00F065AB" w:rsidRDefault="00F065AB" w:rsidP="00F065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E52F89B" w14:textId="77777777" w:rsidR="00F065AB" w:rsidRDefault="00F065AB" w:rsidP="00F065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018543D" w14:textId="77777777" w:rsidR="00F065AB" w:rsidRDefault="00F065AB" w:rsidP="00F065A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August 2022</w:t>
      </w:r>
    </w:p>
    <w:p w14:paraId="474C55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B2918" w14:textId="77777777" w:rsidR="00F065AB" w:rsidRDefault="00F065AB" w:rsidP="009139A6">
      <w:r>
        <w:separator/>
      </w:r>
    </w:p>
  </w:endnote>
  <w:endnote w:type="continuationSeparator" w:id="0">
    <w:p w14:paraId="6170DFAE" w14:textId="77777777" w:rsidR="00F065AB" w:rsidRDefault="00F065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712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609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500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7FF7D" w14:textId="77777777" w:rsidR="00F065AB" w:rsidRDefault="00F065AB" w:rsidP="009139A6">
      <w:r>
        <w:separator/>
      </w:r>
    </w:p>
  </w:footnote>
  <w:footnote w:type="continuationSeparator" w:id="0">
    <w:p w14:paraId="6181086C" w14:textId="77777777" w:rsidR="00F065AB" w:rsidRDefault="00F065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5D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078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EE3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A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65AB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477F8"/>
  <w15:chartTrackingRefBased/>
  <w15:docId w15:val="{BAC54D37-11AD-4DF1-96A0-1A7C2E988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2022-08-29T17:49:00Z</dcterms:created>
  <dcterms:modified xsi:type="dcterms:W3CDTF">2022-08-29T17:50:00Z</dcterms:modified>
</cp:coreProperties>
</file>