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F86D0" w14:textId="77777777" w:rsidR="00BE027C" w:rsidRDefault="00BE027C" w:rsidP="00BE02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ARNALD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14637AAF" w14:textId="77777777" w:rsidR="00BE027C" w:rsidRDefault="00BE027C" w:rsidP="00BE02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Tydd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Lincolnshire. Husbandman.</w:t>
      </w:r>
    </w:p>
    <w:p w14:paraId="476649FE" w14:textId="77777777" w:rsidR="00BE027C" w:rsidRDefault="00BE027C" w:rsidP="00BE02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316004" w14:textId="77777777" w:rsidR="00BE027C" w:rsidRDefault="00BE027C" w:rsidP="00BE02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3D473B" w14:textId="77777777" w:rsidR="00BE027C" w:rsidRDefault="00BE027C" w:rsidP="00BE02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He appears in the Plea Rolls.</w:t>
      </w:r>
    </w:p>
    <w:p w14:paraId="30E26ABE" w14:textId="77777777" w:rsidR="00BE027C" w:rsidRDefault="00BE027C" w:rsidP="00BE02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925B95C" w14:textId="77777777" w:rsidR="00BE027C" w:rsidRDefault="00BE027C" w:rsidP="00BE02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45036C" w14:textId="77777777" w:rsidR="00BE027C" w:rsidRDefault="00BE027C" w:rsidP="00BE02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A10998" w14:textId="77777777" w:rsidR="00BE027C" w:rsidRDefault="00BE027C" w:rsidP="00BE02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February 2022</w:t>
      </w:r>
    </w:p>
    <w:p w14:paraId="59C0467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D5A28" w14:textId="77777777" w:rsidR="00BE027C" w:rsidRDefault="00BE027C" w:rsidP="009139A6">
      <w:r>
        <w:separator/>
      </w:r>
    </w:p>
  </w:endnote>
  <w:endnote w:type="continuationSeparator" w:id="0">
    <w:p w14:paraId="32E2BA20" w14:textId="77777777" w:rsidR="00BE027C" w:rsidRDefault="00BE027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F320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B2BC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8F64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B9E84" w14:textId="77777777" w:rsidR="00BE027C" w:rsidRDefault="00BE027C" w:rsidP="009139A6">
      <w:r>
        <w:separator/>
      </w:r>
    </w:p>
  </w:footnote>
  <w:footnote w:type="continuationSeparator" w:id="0">
    <w:p w14:paraId="5B7B08AD" w14:textId="77777777" w:rsidR="00BE027C" w:rsidRDefault="00BE027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A1C3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D11D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B36B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27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E027C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A7B08"/>
  <w15:chartTrackingRefBased/>
  <w15:docId w15:val="{1227340D-1EB1-4528-9EB1-1F8E7F6C5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BE027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2022-02-23T21:12:00Z</dcterms:created>
  <dcterms:modified xsi:type="dcterms:W3CDTF">2022-02-23T21:12:00Z</dcterms:modified>
</cp:coreProperties>
</file>