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61E5F" w14:textId="77777777" w:rsidR="00F52530" w:rsidRDefault="00F52530" w:rsidP="00F525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ARNALD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7E17F2FB" w14:textId="77777777" w:rsidR="00F52530" w:rsidRDefault="00F52530" w:rsidP="00F525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Leatherseller</w:t>
      </w:r>
      <w:proofErr w:type="spellEnd"/>
      <w:r>
        <w:rPr>
          <w:rFonts w:cs="Times New Roman"/>
          <w:szCs w:val="24"/>
        </w:rPr>
        <w:t>.</w:t>
      </w:r>
    </w:p>
    <w:p w14:paraId="77D18A88" w14:textId="77777777" w:rsidR="00F52530" w:rsidRDefault="00F52530" w:rsidP="00F52530">
      <w:pPr>
        <w:pStyle w:val="NoSpacing"/>
        <w:rPr>
          <w:rFonts w:cs="Times New Roman"/>
          <w:szCs w:val="24"/>
        </w:rPr>
      </w:pPr>
    </w:p>
    <w:p w14:paraId="3CBC6D48" w14:textId="77777777" w:rsidR="00F52530" w:rsidRDefault="00F52530" w:rsidP="00F52530">
      <w:pPr>
        <w:pStyle w:val="NoSpacing"/>
        <w:rPr>
          <w:rFonts w:cs="Times New Roman"/>
          <w:szCs w:val="24"/>
        </w:rPr>
      </w:pPr>
    </w:p>
    <w:p w14:paraId="23B92FF6" w14:textId="77777777" w:rsidR="00F52530" w:rsidRDefault="00F52530" w:rsidP="00F525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Jan.1445</w:t>
      </w:r>
      <w:r>
        <w:rPr>
          <w:rFonts w:cs="Times New Roman"/>
          <w:szCs w:val="24"/>
        </w:rPr>
        <w:tab/>
        <w:t xml:space="preserve">He, William </w:t>
      </w:r>
      <w:proofErr w:type="spellStart"/>
      <w:r>
        <w:rPr>
          <w:rFonts w:cs="Times New Roman"/>
          <w:szCs w:val="24"/>
        </w:rPr>
        <w:t>Dowdale</w:t>
      </w:r>
      <w:proofErr w:type="spellEnd"/>
      <w:r>
        <w:rPr>
          <w:rFonts w:cs="Times New Roman"/>
          <w:szCs w:val="24"/>
        </w:rPr>
        <w:t>, brewer(q.v.), and William More(q.v.),</w:t>
      </w:r>
    </w:p>
    <w:p w14:paraId="1271AAD0" w14:textId="77777777" w:rsidR="00F52530" w:rsidRDefault="00F52530" w:rsidP="00F525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appeared before Henry </w:t>
      </w:r>
      <w:proofErr w:type="spellStart"/>
      <w:r>
        <w:rPr>
          <w:rFonts w:cs="Times New Roman"/>
          <w:szCs w:val="24"/>
        </w:rPr>
        <w:t>Frowyk</w:t>
      </w:r>
      <w:proofErr w:type="spellEnd"/>
      <w:r>
        <w:rPr>
          <w:rFonts w:cs="Times New Roman"/>
          <w:szCs w:val="24"/>
        </w:rPr>
        <w:t>, the Mayor(q.v.), and the Aldermen and</w:t>
      </w:r>
    </w:p>
    <w:p w14:paraId="2DB2BB1D" w14:textId="77777777" w:rsidR="00F52530" w:rsidRDefault="00F52530" w:rsidP="00F525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entered into</w:t>
      </w:r>
      <w:proofErr w:type="gramEnd"/>
      <w:r>
        <w:rPr>
          <w:rFonts w:cs="Times New Roman"/>
          <w:szCs w:val="24"/>
        </w:rPr>
        <w:t xml:space="preserve"> a bond in 100 marks with John </w:t>
      </w:r>
      <w:proofErr w:type="spellStart"/>
      <w:r>
        <w:rPr>
          <w:rFonts w:cs="Times New Roman"/>
          <w:szCs w:val="24"/>
        </w:rPr>
        <w:t>Chichele</w:t>
      </w:r>
      <w:proofErr w:type="spellEnd"/>
      <w:r>
        <w:rPr>
          <w:rFonts w:cs="Times New Roman"/>
          <w:szCs w:val="24"/>
        </w:rPr>
        <w:t>, the Chamberlain(q.v.).</w:t>
      </w:r>
    </w:p>
    <w:p w14:paraId="3CC1214D" w14:textId="77777777" w:rsidR="00F52530" w:rsidRDefault="00F52530" w:rsidP="00F525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K” folio 225 p.306)</w:t>
      </w:r>
    </w:p>
    <w:p w14:paraId="582751AD" w14:textId="77777777" w:rsidR="00F52530" w:rsidRDefault="00F52530" w:rsidP="00F52530">
      <w:pPr>
        <w:pStyle w:val="NoSpacing"/>
        <w:rPr>
          <w:rFonts w:cs="Times New Roman"/>
          <w:szCs w:val="24"/>
        </w:rPr>
      </w:pPr>
    </w:p>
    <w:p w14:paraId="7775375B" w14:textId="77777777" w:rsidR="00F52530" w:rsidRDefault="00F52530" w:rsidP="00F52530">
      <w:pPr>
        <w:pStyle w:val="NoSpacing"/>
        <w:rPr>
          <w:rFonts w:cs="Times New Roman"/>
          <w:szCs w:val="24"/>
        </w:rPr>
      </w:pPr>
    </w:p>
    <w:p w14:paraId="66D99245" w14:textId="77777777" w:rsidR="00F52530" w:rsidRDefault="00F52530" w:rsidP="00F525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2024</w:t>
      </w:r>
    </w:p>
    <w:p w14:paraId="1AD9A4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9C958" w14:textId="77777777" w:rsidR="00F52530" w:rsidRDefault="00F52530" w:rsidP="009139A6">
      <w:r>
        <w:separator/>
      </w:r>
    </w:p>
  </w:endnote>
  <w:endnote w:type="continuationSeparator" w:id="0">
    <w:p w14:paraId="646E3450" w14:textId="77777777" w:rsidR="00F52530" w:rsidRDefault="00F525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890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31D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4E3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CE78D" w14:textId="77777777" w:rsidR="00F52530" w:rsidRDefault="00F52530" w:rsidP="009139A6">
      <w:r>
        <w:separator/>
      </w:r>
    </w:p>
  </w:footnote>
  <w:footnote w:type="continuationSeparator" w:id="0">
    <w:p w14:paraId="1E935171" w14:textId="77777777" w:rsidR="00F52530" w:rsidRDefault="00F525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6AF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ED8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2EF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530"/>
    <w:rsid w:val="000666E0"/>
    <w:rsid w:val="002510B7"/>
    <w:rsid w:val="00270799"/>
    <w:rsid w:val="005C130B"/>
    <w:rsid w:val="00604F3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53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8F70"/>
  <w15:chartTrackingRefBased/>
  <w15:docId w15:val="{731565CA-171D-4EC4-957F-648640D5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2024-10-12T09:07:00Z</dcterms:created>
  <dcterms:modified xsi:type="dcterms:W3CDTF">2024-10-12T09:07:00Z</dcterms:modified>
</cp:coreProperties>
</file>