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8502E" w14:textId="77777777" w:rsidR="003969DC" w:rsidRDefault="003969DC" w:rsidP="003969D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ARNALD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14:paraId="1AD8E15C" w14:textId="77777777" w:rsidR="003969DC" w:rsidRDefault="003969DC" w:rsidP="003969D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D4A4896" w14:textId="77777777" w:rsidR="003969DC" w:rsidRDefault="003969DC" w:rsidP="003969D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5CF64E0" w14:textId="77777777" w:rsidR="003969DC" w:rsidRDefault="003969DC" w:rsidP="003969D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Dec.1409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Tybenham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appointed alnagers in Norfolk, Suffolk, Essex</w:t>
      </w:r>
    </w:p>
    <w:p w14:paraId="305DE308" w14:textId="77777777" w:rsidR="003969DC" w:rsidRDefault="003969DC" w:rsidP="003969D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Hertfordshire.     (C.F.R. 1405-13 p.165)</w:t>
      </w:r>
    </w:p>
    <w:p w14:paraId="1CDB74E9" w14:textId="77777777" w:rsidR="003969DC" w:rsidRDefault="003969DC" w:rsidP="003969D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A20E1AB" w14:textId="77777777" w:rsidR="003969DC" w:rsidRDefault="003969DC" w:rsidP="003969D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A7E1A7D" w14:textId="77777777" w:rsidR="003969DC" w:rsidRDefault="003969DC" w:rsidP="003969DC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April 2022</w:t>
      </w:r>
    </w:p>
    <w:p w14:paraId="604F66C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AE69C" w14:textId="77777777" w:rsidR="003969DC" w:rsidRDefault="003969DC" w:rsidP="009139A6">
      <w:r>
        <w:separator/>
      </w:r>
    </w:p>
  </w:endnote>
  <w:endnote w:type="continuationSeparator" w:id="0">
    <w:p w14:paraId="69F7840E" w14:textId="77777777" w:rsidR="003969DC" w:rsidRDefault="003969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C63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063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1F7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7A9FA" w14:textId="77777777" w:rsidR="003969DC" w:rsidRDefault="003969DC" w:rsidP="009139A6">
      <w:r>
        <w:separator/>
      </w:r>
    </w:p>
  </w:footnote>
  <w:footnote w:type="continuationSeparator" w:id="0">
    <w:p w14:paraId="1C77D796" w14:textId="77777777" w:rsidR="003969DC" w:rsidRDefault="003969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04C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0AC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A46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DC"/>
    <w:rsid w:val="000666E0"/>
    <w:rsid w:val="002510B7"/>
    <w:rsid w:val="003969D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813D5"/>
  <w15:chartTrackingRefBased/>
  <w15:docId w15:val="{A84D3097-56F2-4669-BB88-53B1907B0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9DC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2023-09-22T06:51:00Z</dcterms:created>
  <dcterms:modified xsi:type="dcterms:W3CDTF">2023-09-22T06:51:00Z</dcterms:modified>
</cp:coreProperties>
</file>