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C39" w:rsidRDefault="00C90C39" w:rsidP="00C90C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Hugh ARNALD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(fl.1404)</w:t>
      </w:r>
    </w:p>
    <w:p w:rsidR="00C90C39" w:rsidRDefault="00C90C39" w:rsidP="00C90C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Clerk.</w:t>
      </w:r>
      <w:bookmarkStart w:id="0" w:name="_GoBack"/>
      <w:bookmarkEnd w:id="0"/>
    </w:p>
    <w:p w:rsidR="00C90C39" w:rsidRDefault="00C90C39" w:rsidP="00C90C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90C39" w:rsidRDefault="00C90C39" w:rsidP="00C90C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90C39" w:rsidRDefault="00C90C39" w:rsidP="00C90C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enfeoffed by John Pokeswell(q.v.) of </w:t>
      </w:r>
    </w:p>
    <w:p w:rsidR="00C90C39" w:rsidRDefault="00C90C39" w:rsidP="00C90C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etc. in Huntspill, Burnham on Seaand other places in Somerset.</w:t>
      </w:r>
    </w:p>
    <w:p w:rsidR="00C90C39" w:rsidRDefault="00C90C39" w:rsidP="00C90C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24-41)</w:t>
      </w:r>
    </w:p>
    <w:p w:rsidR="00C90C39" w:rsidRDefault="00C90C39" w:rsidP="00C90C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90C39" w:rsidRDefault="00C90C39" w:rsidP="00C90C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C90C39" w:rsidRDefault="00C90C39" w:rsidP="00C90C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March 2016</w:t>
      </w:r>
    </w:p>
    <w:sectPr w:rsidR="006B2F86" w:rsidRPr="00C90C3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0C39" w:rsidRDefault="00C90C39" w:rsidP="00E71FC3">
      <w:pPr>
        <w:spacing w:after="0" w:line="240" w:lineRule="auto"/>
      </w:pPr>
      <w:r>
        <w:separator/>
      </w:r>
    </w:p>
  </w:endnote>
  <w:endnote w:type="continuationSeparator" w:id="0">
    <w:p w:rsidR="00C90C39" w:rsidRDefault="00C90C3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0C39" w:rsidRDefault="00C90C39" w:rsidP="00E71FC3">
      <w:pPr>
        <w:spacing w:after="0" w:line="240" w:lineRule="auto"/>
      </w:pPr>
      <w:r>
        <w:separator/>
      </w:r>
    </w:p>
  </w:footnote>
  <w:footnote w:type="continuationSeparator" w:id="0">
    <w:p w:rsidR="00C90C39" w:rsidRDefault="00C90C3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C39"/>
    <w:rsid w:val="00AB52E8"/>
    <w:rsid w:val="00B16D3F"/>
    <w:rsid w:val="00C90C3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465F4"/>
  <w15:chartTrackingRefBased/>
  <w15:docId w15:val="{833AF21C-2DE9-44E2-9714-428F2B7D1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2016-03-06T23:12:00Z</dcterms:created>
  <dcterms:modified xsi:type="dcterms:W3CDTF">2016-03-06T23:13:00Z</dcterms:modified>
</cp:coreProperties>
</file>