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3BCC" w14:textId="38CD5B8A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ARNALD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</w:t>
      </w:r>
      <w:r w:rsidR="00FB483A">
        <w:rPr>
          <w:rFonts w:ascii="Times New Roman" w:hAnsi="Times New Roman" w:cs="Times New Roman"/>
          <w:sz w:val="24"/>
          <w:szCs w:val="24"/>
        </w:rPr>
        <w:t>-6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E14B7CF" w14:textId="77777777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Dartmouth.</w:t>
      </w:r>
    </w:p>
    <w:p w14:paraId="4BDC4A9A" w14:textId="77777777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26DDF2" w14:textId="77777777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D6B40" w14:textId="77777777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May1402</w:t>
      </w:r>
      <w:r>
        <w:rPr>
          <w:rFonts w:ascii="Times New Roman" w:hAnsi="Times New Roman" w:cs="Times New Roman"/>
          <w:sz w:val="24"/>
          <w:szCs w:val="24"/>
        </w:rPr>
        <w:tab/>
        <w:t>He was commissioned to collect the customs in Exeter and in all ports and</w:t>
      </w:r>
    </w:p>
    <w:p w14:paraId="7EA84406" w14:textId="77777777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places westwards from there to Bridgewater.</w:t>
      </w:r>
    </w:p>
    <w:p w14:paraId="184688DA" w14:textId="460D5C89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p.138)</w:t>
      </w:r>
    </w:p>
    <w:p w14:paraId="6E5B3117" w14:textId="77777777" w:rsidR="00FB483A" w:rsidRDefault="00FB483A" w:rsidP="00FB4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levy and collect </w:t>
      </w:r>
    </w:p>
    <w:p w14:paraId="3B77202A" w14:textId="77777777" w:rsidR="00FB483A" w:rsidRDefault="00FB483A" w:rsidP="00FB48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port of Exeter and all adjacent ports and places the subsidy on wools, </w:t>
      </w:r>
    </w:p>
    <w:p w14:paraId="6419B8CF" w14:textId="77777777" w:rsidR="00FB483A" w:rsidRDefault="00FB483A" w:rsidP="00FB48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hides and woolfells granted to the King at the last Parliament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A3DCD3" w14:textId="00414E99" w:rsidR="00FB483A" w:rsidRDefault="00FB483A" w:rsidP="00FB48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p.224)</w:t>
      </w:r>
    </w:p>
    <w:p w14:paraId="6AE653BC" w14:textId="77777777" w:rsidR="00FB483A" w:rsidRDefault="00FB483A" w:rsidP="00FB48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Corp(q.v.) were commissioned to levy and collect in </w:t>
      </w:r>
    </w:p>
    <w:p w14:paraId="21273B26" w14:textId="77777777" w:rsidR="00FB483A" w:rsidRDefault="00FB483A" w:rsidP="00FB48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Dartmouth and all adjacent ports and places, the subsidy</w:t>
      </w:r>
    </w:p>
    <w:p w14:paraId="7914F159" w14:textId="77777777" w:rsidR="00FB483A" w:rsidRDefault="00FB483A" w:rsidP="00FB48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to the King at the last Parliament especially for the defence of the </w:t>
      </w:r>
    </w:p>
    <w:p w14:paraId="4F0A6F8A" w14:textId="3F5FE7C0" w:rsidR="00FB483A" w:rsidRDefault="00FB483A" w:rsidP="00FB48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realm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(C.F.R. 1399-1405 p.269)</w:t>
      </w:r>
    </w:p>
    <w:p w14:paraId="43D1CD1E" w14:textId="77777777" w:rsidR="00FB483A" w:rsidRDefault="00FB483A" w:rsidP="00FB4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>He and John Corp(q.v.) were commissioned to levy and collect in person</w:t>
      </w:r>
    </w:p>
    <w:p w14:paraId="62B6D0D6" w14:textId="56D79756" w:rsidR="00FB483A" w:rsidRDefault="00FB483A" w:rsidP="00FB48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Exeter and </w:t>
      </w:r>
      <w:proofErr w:type="gramStart"/>
      <w:r>
        <w:rPr>
          <w:rFonts w:ascii="Times New Roman" w:hAnsi="Times New Roman" w:cs="Times New Roman"/>
          <w:sz w:val="24"/>
          <w:szCs w:val="24"/>
        </w:rPr>
        <w:t>Dartmouth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subsidy on wools, hides and woolfells granted to the King at the last Parliament.   (C.F.R. 1405-13 p.11)</w:t>
      </w:r>
    </w:p>
    <w:p w14:paraId="4B37ACC5" w14:textId="77777777" w:rsidR="00FB483A" w:rsidRDefault="00FB483A" w:rsidP="00FB4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commissioned to collect in the ports of Dartmouth and Plymouth and </w:t>
      </w:r>
    </w:p>
    <w:p w14:paraId="27D5AC17" w14:textId="31EBE72C" w:rsidR="00FB483A" w:rsidRDefault="00FB483A" w:rsidP="00FB48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adjacent ports and places the subsidy levied on alien merchants, except those of the Hanse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(C.F.R. 1405-13 p.37)</w:t>
      </w:r>
    </w:p>
    <w:p w14:paraId="33CC6880" w14:textId="77777777" w:rsidR="00FB483A" w:rsidRDefault="00FB483A" w:rsidP="00FB483A">
      <w:pPr>
        <w:rPr>
          <w:rFonts w:ascii="Times New Roman" w:hAnsi="Times New Roman" w:cs="Times New Roman"/>
          <w:sz w:val="24"/>
          <w:szCs w:val="24"/>
        </w:rPr>
      </w:pPr>
    </w:p>
    <w:p w14:paraId="331FED7B" w14:textId="77777777" w:rsidR="00FB483A" w:rsidRDefault="00FB483A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023346" w14:textId="77777777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75E9F5" w14:textId="54B4EAFF" w:rsidR="00DB3C32" w:rsidRDefault="00DB3C32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2021</w:t>
      </w:r>
    </w:p>
    <w:p w14:paraId="3BA80A29" w14:textId="093A4FA8" w:rsidR="00FB483A" w:rsidRDefault="00FB483A" w:rsidP="00DB3C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2021</w:t>
      </w:r>
    </w:p>
    <w:p w14:paraId="413A8B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B905E" w14:textId="77777777" w:rsidR="00D61C4D" w:rsidRDefault="00D61C4D" w:rsidP="009139A6">
      <w:r>
        <w:separator/>
      </w:r>
    </w:p>
  </w:endnote>
  <w:endnote w:type="continuationSeparator" w:id="0">
    <w:p w14:paraId="2E59DAA6" w14:textId="77777777" w:rsidR="00D61C4D" w:rsidRDefault="00D61C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827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3B8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8E1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77A7" w14:textId="77777777" w:rsidR="00D61C4D" w:rsidRDefault="00D61C4D" w:rsidP="009139A6">
      <w:r>
        <w:separator/>
      </w:r>
    </w:p>
  </w:footnote>
  <w:footnote w:type="continuationSeparator" w:id="0">
    <w:p w14:paraId="47D88BEB" w14:textId="77777777" w:rsidR="00D61C4D" w:rsidRDefault="00D61C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6D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BBD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B4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3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1C4D"/>
    <w:rsid w:val="00DB3C32"/>
    <w:rsid w:val="00EB3209"/>
    <w:rsid w:val="00F5287F"/>
    <w:rsid w:val="00FB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F5787"/>
  <w15:chartTrackingRefBased/>
  <w15:docId w15:val="{D8FF08E8-27A1-47AD-A917-F5791113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83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2021-05-14T19:42:00Z</dcterms:created>
  <dcterms:modified xsi:type="dcterms:W3CDTF">2021-11-25T17:32:00Z</dcterms:modified>
</cp:coreProperties>
</file>