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9D3D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ARNALD</w:t>
      </w:r>
      <w:r>
        <w:rPr>
          <w:rFonts w:ascii="Times New Roman" w:hAnsi="Times New Roman" w:cs="Times New Roman"/>
          <w:sz w:val="24"/>
          <w:szCs w:val="24"/>
        </w:rPr>
        <w:t xml:space="preserve">       (fl.1411)</w:t>
      </w:r>
    </w:p>
    <w:p w14:paraId="5DC0287E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FDE4304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BDB0BD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Nov.1410</w:t>
      </w:r>
      <w:r>
        <w:rPr>
          <w:rFonts w:ascii="Times New Roman" w:hAnsi="Times New Roman" w:cs="Times New Roman"/>
          <w:sz w:val="24"/>
          <w:szCs w:val="24"/>
        </w:rPr>
        <w:tab/>
        <w:t>He and Laurence Smyth(q.v.) were commissioned to levy and collect in</w:t>
      </w:r>
    </w:p>
    <w:p w14:paraId="14323D05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ports of Exeter and Dartmouth and in all adjacent ports and places, in</w:t>
      </w:r>
    </w:p>
    <w:p w14:paraId="665BB41E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person, the subsidy granted to the King in the last Parliament.</w:t>
      </w:r>
    </w:p>
    <w:p w14:paraId="6719D1CA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p.196)</w:t>
      </w:r>
    </w:p>
    <w:p w14:paraId="64922BFD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AE818B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FAC9C44" w14:textId="77777777" w:rsidR="0092555D" w:rsidRDefault="0092555D" w:rsidP="009255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2023</w:t>
      </w:r>
    </w:p>
    <w:p w14:paraId="511D2F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0F564" w14:textId="77777777" w:rsidR="0092555D" w:rsidRDefault="0092555D" w:rsidP="009139A6">
      <w:r>
        <w:separator/>
      </w:r>
    </w:p>
  </w:endnote>
  <w:endnote w:type="continuationSeparator" w:id="0">
    <w:p w14:paraId="6E8231E1" w14:textId="77777777" w:rsidR="0092555D" w:rsidRDefault="009255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54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51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DF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C12D7" w14:textId="77777777" w:rsidR="0092555D" w:rsidRDefault="0092555D" w:rsidP="009139A6">
      <w:r>
        <w:separator/>
      </w:r>
    </w:p>
  </w:footnote>
  <w:footnote w:type="continuationSeparator" w:id="0">
    <w:p w14:paraId="6B246487" w14:textId="77777777" w:rsidR="0092555D" w:rsidRDefault="009255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84E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E1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D4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5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03C8A"/>
    <w:rsid w:val="00826F5C"/>
    <w:rsid w:val="009139A6"/>
    <w:rsid w:val="0092555D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51579"/>
  <w15:chartTrackingRefBased/>
  <w15:docId w15:val="{F3012B3B-E9E6-471E-B5F9-89909E28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55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2025-04-19T18:31:00Z</dcterms:created>
  <dcterms:modified xsi:type="dcterms:W3CDTF">2025-04-19T18:32:00Z</dcterms:modified>
</cp:coreProperties>
</file>