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B01188" w14:textId="77777777" w:rsidR="009E6D9C" w:rsidRDefault="009E6D9C" w:rsidP="009E6D9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Benedict ARNALD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fl.1412)</w:t>
      </w:r>
    </w:p>
    <w:p w14:paraId="0F9D7057" w14:textId="77777777" w:rsidR="009E6D9C" w:rsidRDefault="009E6D9C" w:rsidP="009E6D9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York.</w:t>
      </w:r>
    </w:p>
    <w:p w14:paraId="25EB7C98" w14:textId="77777777" w:rsidR="009E6D9C" w:rsidRDefault="009E6D9C" w:rsidP="009E6D9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6179587" w14:textId="77777777" w:rsidR="009E6D9C" w:rsidRDefault="009E6D9C" w:rsidP="009E6D9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1D052BA" w14:textId="77777777" w:rsidR="009E6D9C" w:rsidRDefault="009E6D9C" w:rsidP="009E6D9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1412</w:t>
      </w:r>
      <w:r>
        <w:rPr>
          <w:rFonts w:ascii="Times New Roman" w:hAnsi="Times New Roman" w:cs="Times New Roman"/>
          <w:sz w:val="24"/>
          <w:szCs w:val="24"/>
        </w:rPr>
        <w:tab/>
        <w:t xml:space="preserve">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Kyllynghall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Beverley(q.v.) brought a plaint of debt against him,</w:t>
      </w:r>
    </w:p>
    <w:p w14:paraId="10029EFC" w14:textId="77777777" w:rsidR="009E6D9C" w:rsidRDefault="009E6D9C" w:rsidP="009E6D9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Kyrk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York, weaver of motley, his wife, Agnes(q.v.), and </w:t>
      </w:r>
    </w:p>
    <w:p w14:paraId="4F99F539" w14:textId="77777777" w:rsidR="009E6D9C" w:rsidRPr="00795D64" w:rsidRDefault="009E6D9C" w:rsidP="009E6D9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Crees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Hedon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60617714" w14:textId="77777777" w:rsidR="009E6D9C" w:rsidRDefault="009E6D9C" w:rsidP="009E6D9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E91D95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https://waalt.uh.edu/index.php/CP40/605:_K-Z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16221F46" w14:textId="77777777" w:rsidR="009E6D9C" w:rsidRDefault="009E6D9C" w:rsidP="009E6D9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6166E36" w14:textId="77777777" w:rsidR="009E6D9C" w:rsidRDefault="009E6D9C" w:rsidP="009E6D9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58EE6C9" w14:textId="77777777" w:rsidR="009E6D9C" w:rsidRDefault="009E6D9C" w:rsidP="009E6D9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June 2022</w:t>
      </w:r>
    </w:p>
    <w:p w14:paraId="411E0F0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445B50" w14:textId="77777777" w:rsidR="009E6D9C" w:rsidRDefault="009E6D9C" w:rsidP="009139A6">
      <w:r>
        <w:separator/>
      </w:r>
    </w:p>
  </w:endnote>
  <w:endnote w:type="continuationSeparator" w:id="0">
    <w:p w14:paraId="299ED8DE" w14:textId="77777777" w:rsidR="009E6D9C" w:rsidRDefault="009E6D9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FF4E9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A63EC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67F34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347D4E" w14:textId="77777777" w:rsidR="009E6D9C" w:rsidRDefault="009E6D9C" w:rsidP="009139A6">
      <w:r>
        <w:separator/>
      </w:r>
    </w:p>
  </w:footnote>
  <w:footnote w:type="continuationSeparator" w:id="0">
    <w:p w14:paraId="01DC9AD9" w14:textId="77777777" w:rsidR="009E6D9C" w:rsidRDefault="009E6D9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5C23E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46AD2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466C9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D9C"/>
    <w:rsid w:val="000666E0"/>
    <w:rsid w:val="002510B7"/>
    <w:rsid w:val="005C130B"/>
    <w:rsid w:val="00826F5C"/>
    <w:rsid w:val="009139A6"/>
    <w:rsid w:val="009448BB"/>
    <w:rsid w:val="009E6D9C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299C6D"/>
  <w15:chartTrackingRefBased/>
  <w15:docId w15:val="{0946900A-B581-43B9-A79F-EE785CA6C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E6D9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05:_K-Z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52</Words>
  <Characters>299</Characters>
  <Application>Microsoft Office Word</Application>
  <DocSecurity>0</DocSecurity>
  <Lines>2</Lines>
  <Paragraphs>1</Paragraphs>
  <ScaleCrop>false</ScaleCrop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2022-06-21T08:53:00Z</dcterms:created>
  <dcterms:modified xsi:type="dcterms:W3CDTF">2022-06-21T08:53:00Z</dcterms:modified>
</cp:coreProperties>
</file>