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8F8377" w14:textId="77777777" w:rsidR="00785467" w:rsidRDefault="00785467" w:rsidP="0078546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ARMYTAGE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fl.1485)</w:t>
      </w:r>
    </w:p>
    <w:p w14:paraId="04B32E19" w14:textId="77777777" w:rsidR="00785467" w:rsidRDefault="00785467" w:rsidP="0078546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FC1B98" w14:textId="77777777" w:rsidR="00785467" w:rsidRDefault="00785467" w:rsidP="0078546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ABB7DFF" w14:textId="77777777" w:rsidR="00785467" w:rsidRDefault="00785467" w:rsidP="0078546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Feb.1485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the Guildhall, </w:t>
      </w:r>
    </w:p>
    <w:p w14:paraId="75DD6910" w14:textId="77777777" w:rsidR="00785467" w:rsidRDefault="00785467" w:rsidP="0078546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London, into lands of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Brocas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4A148B50" w14:textId="77777777" w:rsidR="00785467" w:rsidRDefault="00785467" w:rsidP="00785467">
      <w:pPr>
        <w:pStyle w:val="NoSpacing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(Calendar of Inquisitions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1 Edward V to Richard III,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vol.XXV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13169B0" w14:textId="77777777" w:rsidR="00785467" w:rsidRDefault="00785467" w:rsidP="00785467">
      <w:pPr>
        <w:pStyle w:val="NoSpacing"/>
        <w:ind w:left="720" w:firstLine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1483-5, ed. Gordon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McKelvie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pub. The Boydell Press 2021, p.22)</w:t>
      </w:r>
    </w:p>
    <w:p w14:paraId="2FB02E73" w14:textId="77777777" w:rsidR="00785467" w:rsidRDefault="00785467" w:rsidP="00785467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14F2BD62" w14:textId="77777777" w:rsidR="00785467" w:rsidRDefault="00785467" w:rsidP="00785467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</w:p>
    <w:p w14:paraId="3F5816A4" w14:textId="77777777" w:rsidR="00785467" w:rsidRDefault="00785467" w:rsidP="00785467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26 January 2022</w:t>
      </w:r>
    </w:p>
    <w:p w14:paraId="5496EE0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FD579B" w14:textId="77777777" w:rsidR="00785467" w:rsidRDefault="00785467" w:rsidP="009139A6">
      <w:r>
        <w:separator/>
      </w:r>
    </w:p>
  </w:endnote>
  <w:endnote w:type="continuationSeparator" w:id="0">
    <w:p w14:paraId="57A30708" w14:textId="77777777" w:rsidR="00785467" w:rsidRDefault="0078546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47147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7291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9F2B5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367808" w14:textId="77777777" w:rsidR="00785467" w:rsidRDefault="00785467" w:rsidP="009139A6">
      <w:r>
        <w:separator/>
      </w:r>
    </w:p>
  </w:footnote>
  <w:footnote w:type="continuationSeparator" w:id="0">
    <w:p w14:paraId="52541179" w14:textId="77777777" w:rsidR="00785467" w:rsidRDefault="0078546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D2599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60375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4B0CE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467"/>
    <w:rsid w:val="000666E0"/>
    <w:rsid w:val="002510B7"/>
    <w:rsid w:val="005C130B"/>
    <w:rsid w:val="00785467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0CCB3C"/>
  <w15:chartTrackingRefBased/>
  <w15:docId w15:val="{AC91816D-D4CB-445A-9873-9B7FE0192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2022-01-26T20:55:00Z</dcterms:created>
  <dcterms:modified xsi:type="dcterms:W3CDTF">2022-01-26T20:56:00Z</dcterms:modified>
</cp:coreProperties>
</file>