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DBBCC" w14:textId="77777777" w:rsidR="00354A45" w:rsidRDefault="00354A45" w:rsidP="00354A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ARMYTAGE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1455-1500)</w:t>
      </w:r>
    </w:p>
    <w:p w14:paraId="183A41B3" w14:textId="77777777" w:rsidR="00354A45" w:rsidRDefault="00354A45" w:rsidP="00354A45">
      <w:pPr>
        <w:pStyle w:val="NoSpacing"/>
        <w:rPr>
          <w:rFonts w:cs="Times New Roman"/>
          <w:szCs w:val="24"/>
        </w:rPr>
      </w:pPr>
    </w:p>
    <w:p w14:paraId="0DF73989" w14:textId="77777777" w:rsidR="00354A45" w:rsidRDefault="00354A45" w:rsidP="00354A45">
      <w:pPr>
        <w:pStyle w:val="NoSpacing"/>
        <w:rPr>
          <w:rFonts w:cs="Times New Roman"/>
          <w:szCs w:val="24"/>
        </w:rPr>
      </w:pPr>
    </w:p>
    <w:p w14:paraId="6066F783" w14:textId="77777777" w:rsidR="00354A45" w:rsidRDefault="00354A45" w:rsidP="00354A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John Armytage(q.v.) and Jeanne de </w:t>
      </w:r>
      <w:proofErr w:type="spellStart"/>
      <w:r>
        <w:rPr>
          <w:rFonts w:cs="Times New Roman"/>
          <w:szCs w:val="24"/>
        </w:rPr>
        <w:t>Dampiere</w:t>
      </w:r>
      <w:proofErr w:type="spellEnd"/>
      <w:r>
        <w:rPr>
          <w:rFonts w:cs="Times New Roman"/>
          <w:szCs w:val="24"/>
        </w:rPr>
        <w:t>(q.v.)</w:t>
      </w:r>
    </w:p>
    <w:p w14:paraId="69324603" w14:textId="77777777" w:rsidR="00354A45" w:rsidRDefault="00354A45" w:rsidP="00354A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48B4D0BC" w14:textId="77777777" w:rsidR="00354A45" w:rsidRDefault="00354A45" w:rsidP="00354A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Lady Catherine Beaumont.   (ibid.)</w:t>
      </w:r>
    </w:p>
    <w:p w14:paraId="5BB8887F" w14:textId="77777777" w:rsidR="00354A45" w:rsidRDefault="00354A45" w:rsidP="00354A45">
      <w:pPr>
        <w:pStyle w:val="NoSpacing"/>
        <w:rPr>
          <w:rFonts w:cs="Times New Roman"/>
          <w:szCs w:val="24"/>
        </w:rPr>
      </w:pPr>
    </w:p>
    <w:p w14:paraId="515965EC" w14:textId="77777777" w:rsidR="00354A45" w:rsidRDefault="00354A45" w:rsidP="00354A45">
      <w:pPr>
        <w:pStyle w:val="NoSpacing"/>
        <w:rPr>
          <w:rFonts w:cs="Times New Roman"/>
          <w:szCs w:val="24"/>
        </w:rPr>
      </w:pPr>
    </w:p>
    <w:p w14:paraId="6DA7FD40" w14:textId="77777777" w:rsidR="00354A45" w:rsidRDefault="00354A45" w:rsidP="00354A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>He was born in Lockwood.   (ibid.)</w:t>
      </w:r>
    </w:p>
    <w:p w14:paraId="60AB7D61" w14:textId="77777777" w:rsidR="00354A45" w:rsidRDefault="00354A45" w:rsidP="00354A45">
      <w:pPr>
        <w:pStyle w:val="NoSpacing"/>
        <w:rPr>
          <w:rFonts w:cs="Times New Roman"/>
          <w:szCs w:val="24"/>
        </w:rPr>
      </w:pPr>
    </w:p>
    <w:p w14:paraId="2DF5D944" w14:textId="77777777" w:rsidR="00354A45" w:rsidRDefault="00354A45" w:rsidP="00354A45">
      <w:pPr>
        <w:pStyle w:val="NoSpacing"/>
        <w:rPr>
          <w:rFonts w:cs="Times New Roman"/>
          <w:szCs w:val="24"/>
        </w:rPr>
      </w:pPr>
    </w:p>
    <w:p w14:paraId="4B9CD62D" w14:textId="77777777" w:rsidR="00354A45" w:rsidRDefault="00354A45" w:rsidP="00354A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August 2023</w:t>
      </w:r>
    </w:p>
    <w:p w14:paraId="074662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7825E" w14:textId="77777777" w:rsidR="00354A45" w:rsidRDefault="00354A45" w:rsidP="009139A6">
      <w:r>
        <w:separator/>
      </w:r>
    </w:p>
  </w:endnote>
  <w:endnote w:type="continuationSeparator" w:id="0">
    <w:p w14:paraId="350CE319" w14:textId="77777777" w:rsidR="00354A45" w:rsidRDefault="00354A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AD9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C35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B97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4578C" w14:textId="77777777" w:rsidR="00354A45" w:rsidRDefault="00354A45" w:rsidP="009139A6">
      <w:r>
        <w:separator/>
      </w:r>
    </w:p>
  </w:footnote>
  <w:footnote w:type="continuationSeparator" w:id="0">
    <w:p w14:paraId="4EA7F066" w14:textId="77777777" w:rsidR="00354A45" w:rsidRDefault="00354A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33F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0DF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0B5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45"/>
    <w:rsid w:val="000666E0"/>
    <w:rsid w:val="002510B7"/>
    <w:rsid w:val="00354A4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5CC45"/>
  <w15:chartTrackingRefBased/>
  <w15:docId w15:val="{21C08C2C-6D26-4DF0-A558-BDDB18F8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2023-08-29T19:18:00Z</dcterms:created>
  <dcterms:modified xsi:type="dcterms:W3CDTF">2023-08-29T19:19:00Z</dcterms:modified>
</cp:coreProperties>
</file>