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350A1" w14:textId="4DFD3146" w:rsidR="00BA00AB" w:rsidRDefault="00AA6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Court ARMURER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6BE1451D" w14:textId="2F7D9CA1" w:rsidR="00AA6288" w:rsidRDefault="00AA6288" w:rsidP="009139A6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00EE8AD5" w14:textId="5A50C5A6" w:rsidR="00AA6288" w:rsidRDefault="00AA6288" w:rsidP="009139A6">
      <w:pPr>
        <w:pStyle w:val="NoSpacing"/>
        <w:rPr>
          <w:rFonts w:cs="Times New Roman"/>
          <w:szCs w:val="24"/>
        </w:rPr>
      </w:pPr>
    </w:p>
    <w:p w14:paraId="67BB5AF4" w14:textId="199D2C4B" w:rsidR="00AA6288" w:rsidRDefault="00AA6288" w:rsidP="009139A6">
      <w:pPr>
        <w:pStyle w:val="NoSpacing"/>
        <w:rPr>
          <w:rFonts w:cs="Times New Roman"/>
          <w:szCs w:val="24"/>
        </w:rPr>
      </w:pPr>
    </w:p>
    <w:p w14:paraId="3DB8F111" w14:textId="208BD6BD" w:rsidR="00AA6288" w:rsidRDefault="00AA628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Tura(q.v.).</w:t>
      </w:r>
    </w:p>
    <w:p w14:paraId="08E4D381" w14:textId="77777777" w:rsidR="00AA6288" w:rsidRPr="006370AE" w:rsidRDefault="00AA6288" w:rsidP="00AA6288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2FB9E076" w14:textId="0D94CD79" w:rsidR="00AA6288" w:rsidRDefault="00AA6288" w:rsidP="00AA6288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121)</w:t>
      </w:r>
    </w:p>
    <w:p w14:paraId="209B6284" w14:textId="041F2757" w:rsidR="00AA6288" w:rsidRDefault="00AA6288" w:rsidP="00AA6288">
      <w:pPr>
        <w:pStyle w:val="NoSpacing"/>
        <w:rPr>
          <w:rFonts w:cs="Times New Roman"/>
          <w:szCs w:val="24"/>
        </w:rPr>
      </w:pPr>
    </w:p>
    <w:p w14:paraId="3A34EFB9" w14:textId="1BDD721D" w:rsidR="00AA6288" w:rsidRDefault="00AA6288" w:rsidP="00AA6288">
      <w:pPr>
        <w:pStyle w:val="NoSpacing"/>
        <w:rPr>
          <w:rFonts w:cs="Times New Roman"/>
          <w:szCs w:val="24"/>
        </w:rPr>
      </w:pPr>
    </w:p>
    <w:p w14:paraId="196F7736" w14:textId="7F767F1E" w:rsidR="00AA6288" w:rsidRDefault="00AA6288" w:rsidP="00AA62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They appear in the Surrey and Sussex Alien Subsidy Roll.   (ibid.)</w:t>
      </w:r>
    </w:p>
    <w:p w14:paraId="7FF7AB9D" w14:textId="5B7FA0D7" w:rsidR="00AA6288" w:rsidRDefault="00AA6288" w:rsidP="00AA6288">
      <w:pPr>
        <w:pStyle w:val="NoSpacing"/>
        <w:rPr>
          <w:rFonts w:cs="Times New Roman"/>
          <w:szCs w:val="24"/>
        </w:rPr>
      </w:pPr>
    </w:p>
    <w:p w14:paraId="4A4A4D38" w14:textId="1F813383" w:rsidR="00AA6288" w:rsidRDefault="00AA6288" w:rsidP="00AA6288">
      <w:pPr>
        <w:pStyle w:val="NoSpacing"/>
        <w:rPr>
          <w:rFonts w:cs="Times New Roman"/>
          <w:szCs w:val="24"/>
        </w:rPr>
      </w:pPr>
    </w:p>
    <w:p w14:paraId="3AA1FE15" w14:textId="1FA8516F" w:rsidR="00AA6288" w:rsidRDefault="00AA6288" w:rsidP="00AA62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April 2023</w:t>
      </w:r>
    </w:p>
    <w:p w14:paraId="036D3830" w14:textId="77777777" w:rsidR="00AA6288" w:rsidRPr="00AA6288" w:rsidRDefault="00AA6288" w:rsidP="00AA6288">
      <w:pPr>
        <w:pStyle w:val="NoSpacing"/>
        <w:rPr>
          <w:rFonts w:cs="Times New Roman"/>
          <w:szCs w:val="24"/>
        </w:rPr>
      </w:pPr>
    </w:p>
    <w:p w14:paraId="6C888FB0" w14:textId="77777777" w:rsidR="00AA6288" w:rsidRDefault="00AA6288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268E29D" w14:textId="77777777" w:rsidR="00AA6288" w:rsidRPr="00AA6288" w:rsidRDefault="00AA6288" w:rsidP="00AA6288">
      <w:pPr>
        <w:pStyle w:val="NoSpacing"/>
        <w:rPr>
          <w:rFonts w:cs="Times New Roman"/>
          <w:szCs w:val="24"/>
        </w:rPr>
      </w:pPr>
    </w:p>
    <w:sectPr w:rsidR="00AA6288" w:rsidRPr="00AA62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52790" w14:textId="77777777" w:rsidR="00AA6288" w:rsidRDefault="00AA6288" w:rsidP="009139A6">
      <w:r>
        <w:separator/>
      </w:r>
    </w:p>
  </w:endnote>
  <w:endnote w:type="continuationSeparator" w:id="0">
    <w:p w14:paraId="7689432E" w14:textId="77777777" w:rsidR="00AA6288" w:rsidRDefault="00AA62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C30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4A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345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906BB" w14:textId="77777777" w:rsidR="00AA6288" w:rsidRDefault="00AA6288" w:rsidP="009139A6">
      <w:r>
        <w:separator/>
      </w:r>
    </w:p>
  </w:footnote>
  <w:footnote w:type="continuationSeparator" w:id="0">
    <w:p w14:paraId="0DB5D214" w14:textId="77777777" w:rsidR="00AA6288" w:rsidRDefault="00AA62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6E0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15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70A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88"/>
    <w:rsid w:val="000666E0"/>
    <w:rsid w:val="002510B7"/>
    <w:rsid w:val="005C130B"/>
    <w:rsid w:val="00826F5C"/>
    <w:rsid w:val="009139A6"/>
    <w:rsid w:val="009448BB"/>
    <w:rsid w:val="00947624"/>
    <w:rsid w:val="00A3176C"/>
    <w:rsid w:val="00AA628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7DF95"/>
  <w15:chartTrackingRefBased/>
  <w15:docId w15:val="{EF60EC0A-C108-44DA-A3B9-C0C2FDCB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2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2023-04-02T10:00:00Z</dcterms:created>
  <dcterms:modified xsi:type="dcterms:W3CDTF">2023-04-02T10:04:00Z</dcterms:modified>
</cp:coreProperties>
</file>