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9F658" w14:textId="5643000B" w:rsidR="00BA00AB" w:rsidRDefault="00951FA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ARMORER</w:t>
      </w:r>
      <w:r>
        <w:rPr>
          <w:rFonts w:cs="Times New Roman"/>
          <w:szCs w:val="24"/>
        </w:rPr>
        <w:t xml:space="preserve">     (fl.1483)</w:t>
      </w:r>
    </w:p>
    <w:p w14:paraId="63659C4E" w14:textId="663C79AD" w:rsidR="00951FAC" w:rsidRDefault="00951FA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living in </w:t>
      </w:r>
      <w:proofErr w:type="spellStart"/>
      <w:r>
        <w:rPr>
          <w:rFonts w:cs="Times New Roman"/>
          <w:szCs w:val="24"/>
        </w:rPr>
        <w:t>Portsoken</w:t>
      </w:r>
      <w:proofErr w:type="spellEnd"/>
      <w:r>
        <w:rPr>
          <w:rFonts w:cs="Times New Roman"/>
          <w:szCs w:val="24"/>
        </w:rPr>
        <w:t xml:space="preserve"> Ward, London.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3914DD1B" w14:textId="707326ED" w:rsidR="00951FAC" w:rsidRDefault="00951FAC" w:rsidP="009139A6">
      <w:pPr>
        <w:pStyle w:val="NoSpacing"/>
        <w:rPr>
          <w:rFonts w:cs="Times New Roman"/>
          <w:szCs w:val="24"/>
        </w:rPr>
      </w:pPr>
    </w:p>
    <w:p w14:paraId="0CA9554D" w14:textId="573A208C" w:rsidR="00951FAC" w:rsidRDefault="00951FAC" w:rsidP="009139A6">
      <w:pPr>
        <w:pStyle w:val="NoSpacing"/>
        <w:rPr>
          <w:rFonts w:cs="Times New Roman"/>
          <w:szCs w:val="24"/>
        </w:rPr>
      </w:pPr>
    </w:p>
    <w:p w14:paraId="6BFF6FD3" w14:textId="12942EA8" w:rsidR="00951FAC" w:rsidRDefault="00951FA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 was from Germany.</w:t>
      </w:r>
    </w:p>
    <w:p w14:paraId="144CA6CF" w14:textId="77777777" w:rsidR="00951FAC" w:rsidRPr="006370AE" w:rsidRDefault="00951FAC" w:rsidP="00951FAC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r w:rsidRPr="006370AE">
        <w:rPr>
          <w:rFonts w:cs="Times New Roman"/>
          <w:szCs w:val="24"/>
        </w:rPr>
        <w:t>,</w:t>
      </w:r>
    </w:p>
    <w:p w14:paraId="5BA81DD4" w14:textId="77777777" w:rsidR="00951FAC" w:rsidRDefault="00951FAC" w:rsidP="00951FAC">
      <w:pPr>
        <w:pStyle w:val="NoSpacing"/>
        <w:rPr>
          <w:rFonts w:eastAsia="Times New Roman"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eastAsia="Times New Roman" w:cs="Times New Roman"/>
          <w:szCs w:val="24"/>
        </w:rPr>
        <w:t>75)</w:t>
      </w:r>
    </w:p>
    <w:p w14:paraId="5E36B5C8" w14:textId="2F9C328A" w:rsidR="00951FAC" w:rsidRDefault="00951FAC" w:rsidP="00951FAC">
      <w:pPr>
        <w:pStyle w:val="NoSpacing"/>
        <w:rPr>
          <w:rFonts w:eastAsia="Times New Roman" w:cs="Times New Roman"/>
          <w:szCs w:val="24"/>
        </w:rPr>
      </w:pPr>
    </w:p>
    <w:p w14:paraId="076AC15F" w14:textId="77777777" w:rsidR="00951FAC" w:rsidRDefault="00951FAC" w:rsidP="00951FAC">
      <w:pPr>
        <w:pStyle w:val="NoSpacing"/>
        <w:rPr>
          <w:rFonts w:eastAsia="Times New Roman" w:cs="Times New Roman"/>
          <w:szCs w:val="24"/>
        </w:rPr>
      </w:pPr>
    </w:p>
    <w:p w14:paraId="73E89883" w14:textId="77777777" w:rsidR="00951FAC" w:rsidRDefault="00951FAC" w:rsidP="00951F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March 2023</w:t>
      </w:r>
    </w:p>
    <w:p w14:paraId="59CE8CC4" w14:textId="77777777" w:rsidR="00951FAC" w:rsidRPr="00951FAC" w:rsidRDefault="00951FAC" w:rsidP="009139A6">
      <w:pPr>
        <w:pStyle w:val="NoSpacing"/>
        <w:rPr>
          <w:rFonts w:cs="Times New Roman"/>
          <w:szCs w:val="24"/>
        </w:rPr>
      </w:pPr>
    </w:p>
    <w:sectPr w:rsidR="00951FAC" w:rsidRPr="00951F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5499C" w14:textId="77777777" w:rsidR="00951FAC" w:rsidRDefault="00951FAC" w:rsidP="009139A6">
      <w:r>
        <w:separator/>
      </w:r>
    </w:p>
  </w:endnote>
  <w:endnote w:type="continuationSeparator" w:id="0">
    <w:p w14:paraId="2CA86C90" w14:textId="77777777" w:rsidR="00951FAC" w:rsidRDefault="00951F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F9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887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97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C3C1F" w14:textId="77777777" w:rsidR="00951FAC" w:rsidRDefault="00951FAC" w:rsidP="009139A6">
      <w:r>
        <w:separator/>
      </w:r>
    </w:p>
  </w:footnote>
  <w:footnote w:type="continuationSeparator" w:id="0">
    <w:p w14:paraId="7D1BBB37" w14:textId="77777777" w:rsidR="00951FAC" w:rsidRDefault="00951F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D0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0F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70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AC"/>
    <w:rsid w:val="000666E0"/>
    <w:rsid w:val="002510B7"/>
    <w:rsid w:val="005C130B"/>
    <w:rsid w:val="00826F5C"/>
    <w:rsid w:val="009139A6"/>
    <w:rsid w:val="009448BB"/>
    <w:rsid w:val="00947624"/>
    <w:rsid w:val="00951FA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8EC9"/>
  <w15:chartTrackingRefBased/>
  <w15:docId w15:val="{F285EAB9-E097-47BA-8CA1-F8E0BCAA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2023-03-26T14:28:00Z</dcterms:created>
  <dcterms:modified xsi:type="dcterms:W3CDTF">2023-03-26T14:32:00Z</dcterms:modified>
</cp:coreProperties>
</file>