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9C6F1" w14:textId="00F5EDA5" w:rsidR="006B2F86" w:rsidRDefault="0042077F" w:rsidP="00E71FC3">
      <w:pPr>
        <w:pStyle w:val="NoSpacing"/>
      </w:pPr>
      <w:r>
        <w:rPr>
          <w:u w:val="single"/>
        </w:rPr>
        <w:t>Johanna ARMORER</w:t>
      </w:r>
      <w:r>
        <w:t xml:space="preserve">   </w:t>
      </w:r>
      <w:proofErr w:type="gramStart"/>
      <w:r>
        <w:t xml:space="preserve">   (</w:t>
      </w:r>
      <w:proofErr w:type="gramEnd"/>
      <w:r>
        <w:t>fl.1488)</w:t>
      </w:r>
    </w:p>
    <w:p w14:paraId="75AA7BC6" w14:textId="18403492" w:rsidR="0042077F" w:rsidRDefault="0042077F" w:rsidP="00E71FC3">
      <w:pPr>
        <w:pStyle w:val="NoSpacing"/>
      </w:pPr>
      <w:r>
        <w:t xml:space="preserve">of York. </w:t>
      </w:r>
      <w:proofErr w:type="spellStart"/>
      <w:r>
        <w:t>Singlewoman</w:t>
      </w:r>
      <w:proofErr w:type="spellEnd"/>
      <w:r>
        <w:t>.</w:t>
      </w:r>
    </w:p>
    <w:p w14:paraId="722D7EE2" w14:textId="566986A2" w:rsidR="0042077F" w:rsidRDefault="0042077F" w:rsidP="00E71FC3">
      <w:pPr>
        <w:pStyle w:val="NoSpacing"/>
      </w:pPr>
    </w:p>
    <w:p w14:paraId="295EC94C" w14:textId="345D3749" w:rsidR="0042077F" w:rsidRDefault="0042077F" w:rsidP="00E71FC3">
      <w:pPr>
        <w:pStyle w:val="NoSpacing"/>
      </w:pPr>
    </w:p>
    <w:p w14:paraId="771EBAB7" w14:textId="17BBF1D5" w:rsidR="0042077F" w:rsidRDefault="0042077F" w:rsidP="00E71FC3">
      <w:pPr>
        <w:pStyle w:val="NoSpacing"/>
      </w:pPr>
      <w:r>
        <w:t>Daughter of Roger Armorer, armourer(q.v.).   (R.F.Y. p.214)</w:t>
      </w:r>
    </w:p>
    <w:p w14:paraId="20392BDB" w14:textId="4C54423B" w:rsidR="0042077F" w:rsidRDefault="0042077F" w:rsidP="00E71FC3">
      <w:pPr>
        <w:pStyle w:val="NoSpacing"/>
      </w:pPr>
    </w:p>
    <w:p w14:paraId="577DAAD2" w14:textId="0B0F2EE2" w:rsidR="0042077F" w:rsidRDefault="0042077F" w:rsidP="00E71FC3">
      <w:pPr>
        <w:pStyle w:val="NoSpacing"/>
      </w:pPr>
    </w:p>
    <w:p w14:paraId="6086397D" w14:textId="528C829F" w:rsidR="0042077F" w:rsidRDefault="0042077F" w:rsidP="00E71FC3">
      <w:pPr>
        <w:pStyle w:val="NoSpacing"/>
      </w:pPr>
      <w:r>
        <w:tab/>
        <w:t>1488</w:t>
      </w:r>
      <w:r>
        <w:tab/>
        <w:t>She became a Freeman by patrimony.   (ibid.)</w:t>
      </w:r>
    </w:p>
    <w:p w14:paraId="737BDEE8" w14:textId="72235F9E" w:rsidR="0042077F" w:rsidRDefault="0042077F" w:rsidP="00E71FC3">
      <w:pPr>
        <w:pStyle w:val="NoSpacing"/>
      </w:pPr>
    </w:p>
    <w:p w14:paraId="52181B9F" w14:textId="01E879E8" w:rsidR="0042077F" w:rsidRDefault="0042077F" w:rsidP="00E71FC3">
      <w:pPr>
        <w:pStyle w:val="NoSpacing"/>
      </w:pPr>
    </w:p>
    <w:p w14:paraId="4E997646" w14:textId="4968B0CE" w:rsidR="0042077F" w:rsidRPr="0042077F" w:rsidRDefault="0042077F" w:rsidP="00E71FC3">
      <w:pPr>
        <w:pStyle w:val="NoSpacing"/>
      </w:pPr>
      <w:r>
        <w:t>18 November 2018</w:t>
      </w:r>
      <w:bookmarkStart w:id="0" w:name="_GoBack"/>
      <w:bookmarkEnd w:id="0"/>
    </w:p>
    <w:sectPr w:rsidR="0042077F" w:rsidRPr="004207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1BCE7" w14:textId="77777777" w:rsidR="0042077F" w:rsidRDefault="0042077F" w:rsidP="00E71FC3">
      <w:pPr>
        <w:spacing w:after="0" w:line="240" w:lineRule="auto"/>
      </w:pPr>
      <w:r>
        <w:separator/>
      </w:r>
    </w:p>
  </w:endnote>
  <w:endnote w:type="continuationSeparator" w:id="0">
    <w:p w14:paraId="05146A3A" w14:textId="77777777" w:rsidR="0042077F" w:rsidRDefault="004207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254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1E311" w14:textId="77777777" w:rsidR="0042077F" w:rsidRDefault="0042077F" w:rsidP="00E71FC3">
      <w:pPr>
        <w:spacing w:after="0" w:line="240" w:lineRule="auto"/>
      </w:pPr>
      <w:r>
        <w:separator/>
      </w:r>
    </w:p>
  </w:footnote>
  <w:footnote w:type="continuationSeparator" w:id="0">
    <w:p w14:paraId="5201A9C7" w14:textId="77777777" w:rsidR="0042077F" w:rsidRDefault="004207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7F"/>
    <w:rsid w:val="001A7C09"/>
    <w:rsid w:val="0042077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C6087"/>
  <w15:chartTrackingRefBased/>
  <w15:docId w15:val="{779D4518-5C59-4118-89CC-0DB32E10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2018-11-18T20:13:00Z</dcterms:created>
  <dcterms:modified xsi:type="dcterms:W3CDTF">2018-11-18T20:16:00Z</dcterms:modified>
</cp:coreProperties>
</file>