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14DA2" w14:textId="77777777" w:rsidR="00BA6E0C" w:rsidRDefault="00BA6E0C" w:rsidP="00BA6E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ARMESTON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346C24C8" w14:textId="77777777" w:rsidR="00BA6E0C" w:rsidRDefault="00BA6E0C" w:rsidP="00BA6E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CBD9D5" w14:textId="77777777" w:rsidR="00BA6E0C" w:rsidRDefault="00BA6E0C" w:rsidP="00BA6E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709DAB" w14:textId="77777777" w:rsidR="00BA6E0C" w:rsidRDefault="00BA6E0C" w:rsidP="00BA6E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1408</w:t>
      </w:r>
      <w:r>
        <w:rPr>
          <w:rFonts w:ascii="Times New Roman" w:hAnsi="Times New Roman" w:cs="Times New Roman"/>
          <w:sz w:val="24"/>
          <w:szCs w:val="24"/>
        </w:rPr>
        <w:tab/>
        <w:t>He made a plaint of trespass in a park, hunting and taking animals against</w:t>
      </w:r>
    </w:p>
    <w:p w14:paraId="315D6211" w14:textId="77777777" w:rsidR="00BA6E0C" w:rsidRDefault="00BA6E0C" w:rsidP="00BA6E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Chamberleyn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cutler(q.v.),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Marssh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and William Dawe of</w:t>
      </w:r>
    </w:p>
    <w:p w14:paraId="668801D0" w14:textId="77777777" w:rsidR="00BA6E0C" w:rsidRDefault="00BA6E0C" w:rsidP="00BA6E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Little Barfield, Essex(q.v.).</w:t>
      </w:r>
    </w:p>
    <w:p w14:paraId="0ABA6806" w14:textId="77777777" w:rsidR="00BA6E0C" w:rsidRDefault="00BA6E0C" w:rsidP="00BA6E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E91D95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https://waalt.uh.edu/index.php/CP40/589:_A-J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C357164" w14:textId="77777777" w:rsidR="00BA6E0C" w:rsidRDefault="00BA6E0C" w:rsidP="00BA6E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4BE08C" w14:textId="77777777" w:rsidR="00BA6E0C" w:rsidRDefault="00BA6E0C" w:rsidP="00BA6E0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F21ED3" w14:textId="77777777" w:rsidR="00BA6E0C" w:rsidRDefault="00BA6E0C" w:rsidP="00BA6E0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June 2022</w:t>
      </w:r>
    </w:p>
    <w:p w14:paraId="75ED803B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0D8F9D" w14:textId="77777777" w:rsidR="00BA6E0C" w:rsidRDefault="00BA6E0C" w:rsidP="009139A6">
      <w:r>
        <w:separator/>
      </w:r>
    </w:p>
  </w:endnote>
  <w:endnote w:type="continuationSeparator" w:id="0">
    <w:p w14:paraId="457ED9D3" w14:textId="77777777" w:rsidR="00BA6E0C" w:rsidRDefault="00BA6E0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7C62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3D70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0F29D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5D5F48" w14:textId="77777777" w:rsidR="00BA6E0C" w:rsidRDefault="00BA6E0C" w:rsidP="009139A6">
      <w:r>
        <w:separator/>
      </w:r>
    </w:p>
  </w:footnote>
  <w:footnote w:type="continuationSeparator" w:id="0">
    <w:p w14:paraId="157FC393" w14:textId="77777777" w:rsidR="00BA6E0C" w:rsidRDefault="00BA6E0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EA63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538C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82521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E0C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BA6E0C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2BABB"/>
  <w15:chartTrackingRefBased/>
  <w15:docId w15:val="{128A8B48-BCE9-452E-A493-5A95AA97F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A6E0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89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2022-06-19T09:47:00Z</dcterms:created>
  <dcterms:modified xsi:type="dcterms:W3CDTF">2022-06-19T09:47:00Z</dcterms:modified>
</cp:coreProperties>
</file>