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F97" w:rsidRPr="00C925E7" w:rsidRDefault="00551F97" w:rsidP="00551F97">
      <w:pPr>
        <w:pStyle w:val="NoSpacing"/>
      </w:pPr>
      <w:r w:rsidRPr="00C925E7">
        <w:rPr>
          <w:noProof/>
          <w:u w:val="single"/>
        </w:rPr>
        <w:t>Richard</w:t>
      </w:r>
      <w:r w:rsidRPr="00C925E7">
        <w:rPr>
          <w:u w:val="single"/>
        </w:rPr>
        <w:t xml:space="preserve"> </w:t>
      </w:r>
      <w:r w:rsidRPr="00C925E7">
        <w:rPr>
          <w:noProof/>
          <w:u w:val="single"/>
        </w:rPr>
        <w:t>ARMESTON</w:t>
      </w:r>
      <w:r>
        <w:rPr>
          <w:noProof/>
        </w:rPr>
        <w:t xml:space="preserve">    (fl.1498)</w:t>
      </w:r>
    </w:p>
    <w:p w:rsidR="00551F97" w:rsidRDefault="00551F97" w:rsidP="00551F97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Fineshade Priory, Northamptonshire.</w:t>
      </w:r>
    </w:p>
    <w:p w:rsidR="00551F97" w:rsidRDefault="00551F97" w:rsidP="00551F97">
      <w:pPr>
        <w:pStyle w:val="NoSpacing"/>
      </w:pPr>
    </w:p>
    <w:p w:rsidR="00551F97" w:rsidRDefault="00551F97" w:rsidP="00551F97">
      <w:pPr>
        <w:pStyle w:val="NoSpacing"/>
      </w:pPr>
    </w:p>
    <w:p w:rsidR="00551F97" w:rsidRDefault="00551F97" w:rsidP="00551F97">
      <w:pPr>
        <w:pStyle w:val="NoSpacing"/>
        <w:ind w:firstLine="720"/>
      </w:pPr>
      <w:r w:rsidRPr="00213225">
        <w:rPr>
          <w:noProof/>
        </w:rPr>
        <w:t>1498</w:t>
      </w:r>
      <w:r>
        <w:t xml:space="preserve">    He made his Will. (“Archaeological Journal” vol.70 p.444)</w:t>
      </w:r>
    </w:p>
    <w:p w:rsidR="00551F97" w:rsidRDefault="00551F97" w:rsidP="00551F97">
      <w:pPr>
        <w:pStyle w:val="NoSpacing"/>
      </w:pPr>
    </w:p>
    <w:p w:rsidR="00551F97" w:rsidRDefault="00551F97" w:rsidP="00551F97">
      <w:pPr>
        <w:pStyle w:val="NoSpacing"/>
      </w:pPr>
    </w:p>
    <w:p w:rsidR="00E47068" w:rsidRPr="00C009D8" w:rsidRDefault="00551F97" w:rsidP="00551F97">
      <w:pPr>
        <w:pStyle w:val="NoSpacing"/>
      </w:pPr>
      <w:r>
        <w:t>6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F97" w:rsidRDefault="00551F97" w:rsidP="00920DE3">
      <w:pPr>
        <w:spacing w:after="0" w:line="240" w:lineRule="auto"/>
      </w:pPr>
      <w:r>
        <w:separator/>
      </w:r>
    </w:p>
  </w:endnote>
  <w:endnote w:type="continuationSeparator" w:id="0">
    <w:p w:rsidR="00551F97" w:rsidRDefault="00551F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F97" w:rsidRDefault="00551F97" w:rsidP="00920DE3">
      <w:pPr>
        <w:spacing w:after="0" w:line="240" w:lineRule="auto"/>
      </w:pPr>
      <w:r>
        <w:separator/>
      </w:r>
    </w:p>
  </w:footnote>
  <w:footnote w:type="continuationSeparator" w:id="0">
    <w:p w:rsidR="00551F97" w:rsidRDefault="00551F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F97"/>
    <w:rsid w:val="00120749"/>
    <w:rsid w:val="00551F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2014-07-06T21:25:00Z</dcterms:created>
  <dcterms:modified xsi:type="dcterms:W3CDTF">2014-07-06T21:26:00Z</dcterms:modified>
</cp:coreProperties>
</file>