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1442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ARMERER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fl.1475)</w:t>
      </w:r>
    </w:p>
    <w:p w14:paraId="2A2A03C4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8DF3D3D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D0822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6DB1F5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Joan(q.v.).</w:t>
      </w:r>
    </w:p>
    <w:p w14:paraId="5A50C0EB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https://waalt.uh.edu/index.php/CP40/853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705EB0F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1789AB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09628D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1475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 Vaughan(q.v.) and his wife, Alice(q.v.),</w:t>
      </w:r>
    </w:p>
    <w:p w14:paraId="4E16979C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 the executors of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Rawelyn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brought a </w:t>
      </w:r>
    </w:p>
    <w:p w14:paraId="53C31416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plaint of debt against them,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Wymyngton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7DE676B7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</w:t>
      </w:r>
      <w:proofErr w:type="gramStart"/>
      <w:r>
        <w:rPr>
          <w:rFonts w:ascii="Times New Roman" w:hAnsi="Times New Roman" w:cs="Times New Roman"/>
          <w:sz w:val="24"/>
          <w:szCs w:val="24"/>
        </w:rPr>
        <w:t>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Robert Bedford of Hyde, Middlesex(q.v.).  (ibid.)</w:t>
      </w:r>
    </w:p>
    <w:p w14:paraId="0D654BCF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A0B76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365761" w14:textId="77777777" w:rsidR="00BB3C00" w:rsidRDefault="00BB3C00" w:rsidP="00BB3C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2022</w:t>
      </w:r>
    </w:p>
    <w:p w14:paraId="03CECE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C7B03" w14:textId="77777777" w:rsidR="00BB3C00" w:rsidRDefault="00BB3C00" w:rsidP="009139A6">
      <w:r>
        <w:separator/>
      </w:r>
    </w:p>
  </w:endnote>
  <w:endnote w:type="continuationSeparator" w:id="0">
    <w:p w14:paraId="6A0C11C8" w14:textId="77777777" w:rsidR="00BB3C00" w:rsidRDefault="00BB3C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6AEE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57EE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BD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6C33B" w14:textId="77777777" w:rsidR="00BB3C00" w:rsidRDefault="00BB3C00" w:rsidP="009139A6">
      <w:r>
        <w:separator/>
      </w:r>
    </w:p>
  </w:footnote>
  <w:footnote w:type="continuationSeparator" w:id="0">
    <w:p w14:paraId="1FF4C7A8" w14:textId="77777777" w:rsidR="00BB3C00" w:rsidRDefault="00BB3C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E7EF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2320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BBA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0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B3C00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EBB17"/>
  <w15:chartTrackingRefBased/>
  <w15:docId w15:val="{EF31A71F-39A1-4C85-A3BF-A1A77C05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B3C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2022-05-30T17:47:00Z</dcterms:created>
  <dcterms:modified xsi:type="dcterms:W3CDTF">2022-05-30T17:47:00Z</dcterms:modified>
</cp:coreProperties>
</file>