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6DD97" w14:textId="40DAF128" w:rsidR="008403A4" w:rsidRDefault="008403A4" w:rsidP="00DF6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ARMERER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2A6252DD" w14:textId="18626291" w:rsidR="008403A4" w:rsidRDefault="008403A4" w:rsidP="00DF6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16C0C33" w14:textId="791CCADA" w:rsidR="008403A4" w:rsidRDefault="008403A4" w:rsidP="00DF6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F1497" w14:textId="51E5C763" w:rsidR="008403A4" w:rsidRDefault="008403A4" w:rsidP="00DF6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1EF555" w14:textId="70000AFD" w:rsidR="008403A4" w:rsidRDefault="008403A4" w:rsidP="00DF62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Shirwod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York(q.v.), brought a plaint of debt against him,</w:t>
      </w:r>
    </w:p>
    <w:p w14:paraId="0BC7F158" w14:textId="569AFD81" w:rsidR="00C1267C" w:rsidRDefault="00C1267C" w:rsidP="00C1267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Wayte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vintner(q.v.), </w:t>
      </w:r>
      <w:r>
        <w:rPr>
          <w:rFonts w:ascii="Times New Roman" w:hAnsi="Times New Roman" w:cs="Times New Roman"/>
          <w:sz w:val="24"/>
          <w:szCs w:val="24"/>
        </w:rPr>
        <w:t xml:space="preserve">William Barbour, barber(q.v.),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Jakson</w:t>
      </w:r>
      <w:proofErr w:type="spellEnd"/>
      <w:r>
        <w:rPr>
          <w:rFonts w:ascii="Times New Roman" w:hAnsi="Times New Roman" w:cs="Times New Roman"/>
          <w:sz w:val="24"/>
          <w:szCs w:val="24"/>
        </w:rPr>
        <w:t>, baker(q.v.),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Polyngton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fishmonger(q.v.), all of York.</w:t>
      </w:r>
    </w:p>
    <w:p w14:paraId="10827F6F" w14:textId="77777777" w:rsidR="00C1267C" w:rsidRPr="008403A4" w:rsidRDefault="00C1267C" w:rsidP="00C126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95F7D38" w14:textId="77777777" w:rsidR="00C1267C" w:rsidRDefault="00C1267C" w:rsidP="00C126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53BA83" w14:textId="77777777" w:rsidR="00C1267C" w:rsidRDefault="00C1267C" w:rsidP="00C126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272675" w14:textId="12FC21AC" w:rsidR="00C1267C" w:rsidRDefault="00C1267C" w:rsidP="00C126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2022</w:t>
      </w:r>
    </w:p>
    <w:p w14:paraId="168CE23D" w14:textId="2E251445" w:rsidR="0081575B" w:rsidRPr="00C1267C" w:rsidRDefault="0081575B" w:rsidP="00C126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C03F1F" w14:textId="07601652" w:rsidR="00C1267C" w:rsidRPr="00C1267C" w:rsidRDefault="00C1267C" w:rsidP="00C126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022002" w14:textId="78881897" w:rsidR="00C1267C" w:rsidRPr="00C1267C" w:rsidRDefault="00C1267C" w:rsidP="00C126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BE3F95" w14:textId="6182A58B" w:rsidR="00C1267C" w:rsidRPr="00C1267C" w:rsidRDefault="00C1267C" w:rsidP="00C126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B26ED1" w14:textId="3AFB1B70" w:rsidR="008403A4" w:rsidRPr="00C1267C" w:rsidRDefault="008403A4" w:rsidP="00DF6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66396C" w14:textId="51AAC66E" w:rsidR="00DF6251" w:rsidRPr="00A46FD6" w:rsidRDefault="00DF6251" w:rsidP="00A46F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DF4D5B" w14:textId="7FAF2BC0" w:rsidR="00A46FD6" w:rsidRPr="00A46FD6" w:rsidRDefault="00A46FD6" w:rsidP="00A46F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2DA0D3" w14:textId="3D8445C6" w:rsidR="00A46FD6" w:rsidRPr="00A46FD6" w:rsidRDefault="00A46FD6" w:rsidP="00EF6C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F4C131" w14:textId="0275C61D" w:rsidR="00EF6C99" w:rsidRPr="00EF6C99" w:rsidRDefault="00EF6C99" w:rsidP="00EF6C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F120A6" w14:textId="77777777" w:rsidR="0086149D" w:rsidRPr="0086149D" w:rsidRDefault="0086149D" w:rsidP="00C656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34656A" w14:textId="6922EFE2" w:rsidR="00C6563E" w:rsidRPr="001B1832" w:rsidRDefault="00C6563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6563E" w:rsidRPr="001B18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5D73B" w14:textId="77777777" w:rsidR="00AD0125" w:rsidRDefault="00AD0125" w:rsidP="009139A6">
      <w:r>
        <w:separator/>
      </w:r>
    </w:p>
  </w:endnote>
  <w:endnote w:type="continuationSeparator" w:id="0">
    <w:p w14:paraId="0E01E54D" w14:textId="77777777" w:rsidR="00AD0125" w:rsidRDefault="00AD012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0F1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5B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873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FF282" w14:textId="77777777" w:rsidR="00AD0125" w:rsidRDefault="00AD0125" w:rsidP="009139A6">
      <w:r>
        <w:separator/>
      </w:r>
    </w:p>
  </w:footnote>
  <w:footnote w:type="continuationSeparator" w:id="0">
    <w:p w14:paraId="64DE05C3" w14:textId="77777777" w:rsidR="00AD0125" w:rsidRDefault="00AD012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AED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9D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19A5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125"/>
    <w:rsid w:val="000666E0"/>
    <w:rsid w:val="0009794A"/>
    <w:rsid w:val="000E14E0"/>
    <w:rsid w:val="001B1832"/>
    <w:rsid w:val="002510B7"/>
    <w:rsid w:val="00293921"/>
    <w:rsid w:val="00425B70"/>
    <w:rsid w:val="005952CF"/>
    <w:rsid w:val="005C130B"/>
    <w:rsid w:val="0061522C"/>
    <w:rsid w:val="00622562"/>
    <w:rsid w:val="006620F1"/>
    <w:rsid w:val="0081575B"/>
    <w:rsid w:val="00826F5C"/>
    <w:rsid w:val="008403A4"/>
    <w:rsid w:val="00851DFC"/>
    <w:rsid w:val="0086149D"/>
    <w:rsid w:val="008E66FD"/>
    <w:rsid w:val="009139A6"/>
    <w:rsid w:val="009448BB"/>
    <w:rsid w:val="00A3176C"/>
    <w:rsid w:val="00A46FD6"/>
    <w:rsid w:val="00AD0125"/>
    <w:rsid w:val="00AE65F8"/>
    <w:rsid w:val="00B24A56"/>
    <w:rsid w:val="00B47D96"/>
    <w:rsid w:val="00BA00AB"/>
    <w:rsid w:val="00BB5367"/>
    <w:rsid w:val="00C1267C"/>
    <w:rsid w:val="00C45AF2"/>
    <w:rsid w:val="00C6563E"/>
    <w:rsid w:val="00CB4ED9"/>
    <w:rsid w:val="00CD0BFB"/>
    <w:rsid w:val="00D16909"/>
    <w:rsid w:val="00D7653B"/>
    <w:rsid w:val="00DF6251"/>
    <w:rsid w:val="00E14593"/>
    <w:rsid w:val="00EB3209"/>
    <w:rsid w:val="00EF6C99"/>
    <w:rsid w:val="00F1300E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31923"/>
  <w15:chartTrackingRefBased/>
  <w15:docId w15:val="{49ECA3A4-784B-4ECB-A6BC-4523463C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D01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377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2022-05-30T11:14:00Z</dcterms:created>
  <dcterms:modified xsi:type="dcterms:W3CDTF">2022-05-30T17:49:00Z</dcterms:modified>
</cp:coreProperties>
</file>