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C85D9" w14:textId="77777777" w:rsidR="00091160" w:rsidRDefault="00091160" w:rsidP="00091160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Nicholas ARMERER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fl.1404)</w:t>
      </w:r>
    </w:p>
    <w:p w14:paraId="52478DA7" w14:textId="77777777" w:rsidR="00091160" w:rsidRDefault="00091160" w:rsidP="000911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1E1225DF" w14:textId="77777777" w:rsidR="00091160" w:rsidRDefault="00091160" w:rsidP="00091160">
      <w:pPr>
        <w:pStyle w:val="NoSpacing"/>
        <w:rPr>
          <w:rFonts w:cs="Times New Roman"/>
          <w:szCs w:val="24"/>
        </w:rPr>
      </w:pPr>
    </w:p>
    <w:p w14:paraId="3943AC8F" w14:textId="77777777" w:rsidR="00091160" w:rsidRDefault="00091160" w:rsidP="00091160">
      <w:pPr>
        <w:pStyle w:val="NoSpacing"/>
        <w:rPr>
          <w:rFonts w:cs="Times New Roman"/>
          <w:szCs w:val="24"/>
        </w:rPr>
      </w:pPr>
    </w:p>
    <w:p w14:paraId="743FCDE7" w14:textId="77777777" w:rsidR="00091160" w:rsidRDefault="00091160" w:rsidP="000911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>He served in the garrisons at Cardigan and Lampeter under Sir Thomas</w:t>
      </w:r>
    </w:p>
    <w:p w14:paraId="4ECAFC98" w14:textId="77777777" w:rsidR="00091160" w:rsidRDefault="00091160" w:rsidP="000911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Burton(q.v.).</w:t>
      </w:r>
    </w:p>
    <w:p w14:paraId="5C493FCA" w14:textId="77777777" w:rsidR="00091160" w:rsidRDefault="00091160" w:rsidP="0009116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E101/43/36,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12109CB" w14:textId="77777777" w:rsidR="00091160" w:rsidRDefault="00091160" w:rsidP="0009116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B816951" w14:textId="77777777" w:rsidR="00091160" w:rsidRDefault="00091160" w:rsidP="000911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EB22796" w14:textId="77777777" w:rsidR="00091160" w:rsidRDefault="00091160" w:rsidP="000911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A57EBB" w14:textId="77777777" w:rsidR="00091160" w:rsidRDefault="00091160" w:rsidP="000911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November 2022</w:t>
      </w:r>
    </w:p>
    <w:p w14:paraId="16E197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AB959" w14:textId="77777777" w:rsidR="00091160" w:rsidRDefault="00091160" w:rsidP="009139A6">
      <w:r>
        <w:separator/>
      </w:r>
    </w:p>
  </w:endnote>
  <w:endnote w:type="continuationSeparator" w:id="0">
    <w:p w14:paraId="4ECF9F50" w14:textId="77777777" w:rsidR="00091160" w:rsidRDefault="000911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C26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EF1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8AB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1D61F" w14:textId="77777777" w:rsidR="00091160" w:rsidRDefault="00091160" w:rsidP="009139A6">
      <w:r>
        <w:separator/>
      </w:r>
    </w:p>
  </w:footnote>
  <w:footnote w:type="continuationSeparator" w:id="0">
    <w:p w14:paraId="53E4383A" w14:textId="77777777" w:rsidR="00091160" w:rsidRDefault="000911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4E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D86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647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60"/>
    <w:rsid w:val="000666E0"/>
    <w:rsid w:val="0009116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D9445"/>
  <w15:chartTrackingRefBased/>
  <w15:docId w15:val="{179B1D98-8423-4185-8099-984DE5AA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2022-11-23T20:11:00Z</dcterms:created>
  <dcterms:modified xsi:type="dcterms:W3CDTF">2022-11-23T20:12:00Z</dcterms:modified>
</cp:coreProperties>
</file>